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:rsidTr="00D05677" w14:paraId="5009C490" w14:textId="77777777">
        <w:trPr>
          <w:trHeight w:val="5698"/>
        </w:trPr>
        <w:tc>
          <w:tcPr>
            <w:tcW w:w="10223" w:type="dxa"/>
          </w:tcPr>
          <w:p w:rsidR="00C90B6E" w:rsidP="00FE2AA3" w:rsidRDefault="00C90B6E" w14:paraId="31ACCD54" w14:textId="77777777">
            <w:pPr>
              <w:rPr>
                <w:bCs/>
              </w:rPr>
            </w:pPr>
          </w:p>
          <w:p w:rsidRPr="007D3620" w:rsidR="007D3620" w:rsidP="007D3620" w:rsidRDefault="007D3620" w14:paraId="4D4DDAD1" w14:textId="77777777">
            <w:r w:rsidRPr="00C27905">
              <w:rPr>
                <w:rFonts w:ascii="Times New Roman" w:hAnsi="Times New Roman"/>
                <w:b/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editId="522214CB" wp14:anchorId="62C04234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61595</wp:posOffset>
                  </wp:positionV>
                  <wp:extent cx="800100" cy="828675"/>
                  <wp:effectExtent l="0" t="0" r="0" b="0"/>
                  <wp:wrapSquare wrapText="bothSides"/>
                  <wp:docPr id="398738863" name="Resim 1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CC275E" w:rsidR="007D3620" w:rsidP="007D3620" w:rsidRDefault="007D3620" w14:paraId="3ED072D2" w14:textId="77777777">
            <w:pPr>
              <w:pStyle w:val="AralkYok"/>
              <w:tabs>
                <w:tab w:val="center" w:pos="4536"/>
                <w:tab w:val="left" w:pos="82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75E"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:rsidRPr="00CC275E" w:rsidR="007D3620" w:rsidP="007D3620" w:rsidRDefault="007D3620" w14:paraId="5DD1B588" w14:textId="77777777">
            <w:pPr>
              <w:pStyle w:val="AralkYok"/>
              <w:tabs>
                <w:tab w:val="center" w:pos="45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TRABZON</w:t>
            </w:r>
            <w:r w:rsidRPr="00CC275E">
              <w:rPr>
                <w:rFonts w:ascii="Times New Roman" w:hAnsi="Times New Roman"/>
                <w:b/>
                <w:sz w:val="24"/>
                <w:szCs w:val="24"/>
              </w:rPr>
              <w:t xml:space="preserve"> ÜNİVERSİTESİ REKTÖRLÜĞÜ</w:t>
            </w:r>
          </w:p>
          <w:p w:rsidRPr="00CC275E" w:rsidR="007D3620" w:rsidP="007D3620" w:rsidRDefault="007D3620" w14:paraId="512E1B0A" w14:textId="77777777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Sağlık, Kültür ve Spor Daire Başkanlığı</w:t>
            </w:r>
          </w:p>
          <w:p w:rsidR="007D3620" w:rsidP="007D3620" w:rsidRDefault="007D3620" w14:paraId="70D03967" w14:textId="77777777">
            <w:pPr>
              <w:rPr>
                <w:bCs/>
              </w:rPr>
            </w:pPr>
          </w:p>
          <w:p w:rsidR="007D3620" w:rsidP="007D3620" w:rsidRDefault="007D3620" w14:paraId="7F371E66" w14:textId="77777777">
            <w:pPr>
              <w:rPr>
                <w:bCs/>
              </w:rPr>
            </w:pPr>
          </w:p>
          <w:p w:rsidRPr="00710E6B" w:rsidR="007D3620" w:rsidP="007D3620" w:rsidRDefault="007D3620" w14:paraId="0096242C" w14:textId="77777777">
            <w:pPr>
              <w:jc w:val="center"/>
              <w:rPr>
                <w:b/>
              </w:rPr>
            </w:pPr>
            <w:r>
              <w:tab/>
            </w:r>
            <w:r w:rsidRPr="00710E6B">
              <w:rPr>
                <w:b/>
              </w:rPr>
              <w:t>ÖĞRENCİ LİSTESİ</w:t>
            </w:r>
          </w:p>
          <w:p w:rsidRPr="00B86C32" w:rsidR="007D3620" w:rsidP="007D3620" w:rsidRDefault="007D3620" w14:paraId="1AF65BDE" w14:textId="77777777">
            <w:pPr>
              <w:tabs>
                <w:tab w:val="left" w:pos="2280"/>
              </w:tabs>
            </w:pPr>
            <w:r>
              <w:tab/>
            </w:r>
          </w:p>
          <w:tbl>
            <w:tblPr>
              <w:tblpPr w:leftFromText="141" w:rightFromText="141" w:vertAnchor="text" w:tblpX="3578" w:tblpY="1"/>
              <w:tblOverlap w:val="never"/>
              <w:tblW w:w="0" w:type="auto"/>
              <w:tblBorders>
                <w:top w:val="double" w:color="808080" w:sz="4" w:space="0"/>
                <w:left w:val="double" w:color="808080" w:sz="4" w:space="0"/>
                <w:bottom w:val="double" w:color="808080" w:sz="4" w:space="0"/>
                <w:right w:val="double" w:color="808080" w:sz="4" w:space="0"/>
                <w:insideH w:val="double" w:color="808080" w:sz="4" w:space="0"/>
                <w:insideV w:val="double" w:color="808080" w:sz="4" w:space="0"/>
              </w:tblBorders>
              <w:tblLook w:val="01E0" w:firstRow="1" w:lastRow="1" w:firstColumn="1" w:lastColumn="1" w:noHBand="0" w:noVBand="0"/>
            </w:tblPr>
            <w:tblGrid>
              <w:gridCol w:w="5634"/>
            </w:tblGrid>
            <w:tr w:rsidR="007D3620" w:rsidTr="00D96BB2" w14:paraId="3F95CF46" w14:textId="77777777">
              <w:tc>
                <w:tcPr>
                  <w:tcW w:w="5634" w:type="dxa"/>
                </w:tcPr>
                <w:p w:rsidR="007D3620" w:rsidP="007D3620" w:rsidRDefault="007D3620" w14:paraId="782F09BF" w14:textId="77777777">
                  <w:pPr>
                    <w:tabs>
                      <w:tab w:val="left" w:pos="2280"/>
                    </w:tabs>
                  </w:pPr>
                </w:p>
              </w:tc>
            </w:tr>
          </w:tbl>
          <w:p w:rsidR="007D3620" w:rsidP="007D3620" w:rsidRDefault="007D3620" w14:paraId="713D7B6E" w14:textId="77777777">
            <w:pPr>
              <w:tabs>
                <w:tab w:val="left" w:pos="22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ÖĞRENCİ ÇALIŞTIRAN BİRİM </w:t>
            </w:r>
            <w:proofErr w:type="gramStart"/>
            <w:r>
              <w:rPr>
                <w:sz w:val="16"/>
                <w:szCs w:val="16"/>
              </w:rPr>
              <w:t>ADI  :</w:t>
            </w:r>
            <w:proofErr w:type="gramEnd"/>
            <w:r>
              <w:br w:type="textWrapping" w:clear="all"/>
            </w:r>
          </w:p>
          <w:p w:rsidR="007D3620" w:rsidP="007D3620" w:rsidRDefault="007D3620" w14:paraId="5EB52458" w14:textId="77777777">
            <w:pPr>
              <w:tabs>
                <w:tab w:val="left" w:pos="2280"/>
              </w:tabs>
              <w:rPr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416"/>
              <w:tblOverlap w:val="never"/>
              <w:tblW w:w="9360" w:type="dxa"/>
              <w:tblBorders>
                <w:top w:val="double" w:color="808080" w:sz="4" w:space="0"/>
                <w:left w:val="double" w:color="808080" w:sz="4" w:space="0"/>
                <w:bottom w:val="double" w:color="808080" w:sz="4" w:space="0"/>
                <w:right w:val="double" w:color="808080" w:sz="4" w:space="0"/>
                <w:insideH w:val="double" w:color="808080" w:sz="4" w:space="0"/>
                <w:insideV w:val="double" w:color="808080" w:sz="4" w:space="0"/>
              </w:tblBorders>
              <w:tblLook w:val="01E0" w:firstRow="1" w:lastRow="1" w:firstColumn="1" w:lastColumn="1" w:noHBand="0" w:noVBand="0"/>
            </w:tblPr>
            <w:tblGrid>
              <w:gridCol w:w="648"/>
              <w:gridCol w:w="3004"/>
              <w:gridCol w:w="5708"/>
            </w:tblGrid>
            <w:tr w:rsidR="007D3620" w:rsidTr="00D96BB2" w14:paraId="65ADE368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664027B2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SIRA NO</w:t>
                  </w:r>
                </w:p>
              </w:tc>
              <w:tc>
                <w:tcPr>
                  <w:tcW w:w="3004" w:type="dxa"/>
                  <w:vAlign w:val="center"/>
                </w:tcPr>
                <w:p w:rsidRPr="00983D5B" w:rsidR="007D3620" w:rsidP="007D3620" w:rsidRDefault="007D3620" w14:paraId="463FCECD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ADI SOYADI</w:t>
                  </w:r>
                </w:p>
              </w:tc>
              <w:tc>
                <w:tcPr>
                  <w:tcW w:w="5708" w:type="dxa"/>
                  <w:vAlign w:val="center"/>
                </w:tcPr>
                <w:p w:rsidRPr="00983D5B" w:rsidR="007D3620" w:rsidP="007D3620" w:rsidRDefault="007D3620" w14:paraId="18ED60F9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GÖREVİ</w:t>
                  </w:r>
                </w:p>
              </w:tc>
            </w:tr>
            <w:tr w:rsidR="007D3620" w:rsidTr="00D96BB2" w14:paraId="48FAAA3C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5AF9FA66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4308114B" w14:textId="77777777"/>
              </w:tc>
              <w:tc>
                <w:tcPr>
                  <w:tcW w:w="5708" w:type="dxa"/>
                </w:tcPr>
                <w:p w:rsidR="007D3620" w:rsidP="007D3620" w:rsidRDefault="007D3620" w14:paraId="278C35DA" w14:textId="77777777"/>
              </w:tc>
            </w:tr>
            <w:tr w:rsidR="007D3620" w:rsidTr="00D96BB2" w14:paraId="1D457D27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5361A8EC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649A3981" w14:textId="77777777"/>
              </w:tc>
              <w:tc>
                <w:tcPr>
                  <w:tcW w:w="5708" w:type="dxa"/>
                </w:tcPr>
                <w:p w:rsidR="007D3620" w:rsidP="007D3620" w:rsidRDefault="007D3620" w14:paraId="0B9CE68E" w14:textId="77777777"/>
              </w:tc>
            </w:tr>
            <w:tr w:rsidR="007D3620" w:rsidTr="00D96BB2" w14:paraId="0C58E118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0DDEF10D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3CD235D2" w14:textId="77777777"/>
              </w:tc>
              <w:tc>
                <w:tcPr>
                  <w:tcW w:w="5708" w:type="dxa"/>
                </w:tcPr>
                <w:p w:rsidR="007D3620" w:rsidP="007D3620" w:rsidRDefault="007D3620" w14:paraId="676798AC" w14:textId="77777777"/>
              </w:tc>
            </w:tr>
            <w:tr w:rsidR="007D3620" w:rsidTr="00D96BB2" w14:paraId="7748BDA1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48C00AB1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0A671241" w14:textId="77777777"/>
              </w:tc>
              <w:tc>
                <w:tcPr>
                  <w:tcW w:w="5708" w:type="dxa"/>
                </w:tcPr>
                <w:p w:rsidR="007D3620" w:rsidP="007D3620" w:rsidRDefault="007D3620" w14:paraId="2F33F4F2" w14:textId="77777777"/>
              </w:tc>
            </w:tr>
            <w:tr w:rsidR="007D3620" w:rsidTr="00D96BB2" w14:paraId="7B0748DB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3C9FC1E6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57DE6A7F" w14:textId="77777777"/>
              </w:tc>
              <w:tc>
                <w:tcPr>
                  <w:tcW w:w="5708" w:type="dxa"/>
                </w:tcPr>
                <w:p w:rsidR="007D3620" w:rsidP="007D3620" w:rsidRDefault="007D3620" w14:paraId="0AA87117" w14:textId="77777777"/>
              </w:tc>
            </w:tr>
            <w:tr w:rsidR="007D3620" w:rsidTr="00D96BB2" w14:paraId="507FD83A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61830107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79CB52F7" w14:textId="77777777"/>
              </w:tc>
              <w:tc>
                <w:tcPr>
                  <w:tcW w:w="5708" w:type="dxa"/>
                </w:tcPr>
                <w:p w:rsidR="007D3620" w:rsidP="007D3620" w:rsidRDefault="007D3620" w14:paraId="083ABD61" w14:textId="77777777"/>
              </w:tc>
            </w:tr>
            <w:tr w:rsidR="007D3620" w:rsidTr="00D96BB2" w14:paraId="5F740BAE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5397066E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63DE903C" w14:textId="77777777"/>
              </w:tc>
              <w:tc>
                <w:tcPr>
                  <w:tcW w:w="5708" w:type="dxa"/>
                </w:tcPr>
                <w:p w:rsidR="007D3620" w:rsidP="007D3620" w:rsidRDefault="007D3620" w14:paraId="6C504BAD" w14:textId="77777777"/>
              </w:tc>
            </w:tr>
            <w:tr w:rsidR="007D3620" w:rsidTr="00D96BB2" w14:paraId="5FE6781C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01F0F858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1473EB30" w14:textId="77777777"/>
              </w:tc>
              <w:tc>
                <w:tcPr>
                  <w:tcW w:w="5708" w:type="dxa"/>
                </w:tcPr>
                <w:p w:rsidR="007D3620" w:rsidP="007D3620" w:rsidRDefault="007D3620" w14:paraId="3E125227" w14:textId="77777777"/>
              </w:tc>
            </w:tr>
            <w:tr w:rsidR="007D3620" w:rsidTr="00D96BB2" w14:paraId="7FF89B24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279AB120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7489E220" w14:textId="77777777"/>
              </w:tc>
              <w:tc>
                <w:tcPr>
                  <w:tcW w:w="5708" w:type="dxa"/>
                </w:tcPr>
                <w:p w:rsidR="007D3620" w:rsidP="007D3620" w:rsidRDefault="007D3620" w14:paraId="68B4ED18" w14:textId="77777777"/>
              </w:tc>
            </w:tr>
            <w:tr w:rsidR="007D3620" w:rsidTr="00D96BB2" w14:paraId="7B0377D8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7F64A3B8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52E9BC8F" w14:textId="77777777"/>
              </w:tc>
              <w:tc>
                <w:tcPr>
                  <w:tcW w:w="5708" w:type="dxa"/>
                </w:tcPr>
                <w:p w:rsidR="007D3620" w:rsidP="007D3620" w:rsidRDefault="007D3620" w14:paraId="6BF39762" w14:textId="77777777"/>
              </w:tc>
            </w:tr>
            <w:tr w:rsidR="007D3620" w:rsidTr="00D96BB2" w14:paraId="73BBB4D1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4F199360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2337B819" w14:textId="77777777"/>
              </w:tc>
              <w:tc>
                <w:tcPr>
                  <w:tcW w:w="5708" w:type="dxa"/>
                </w:tcPr>
                <w:p w:rsidR="007D3620" w:rsidP="007D3620" w:rsidRDefault="007D3620" w14:paraId="2B9E51FA" w14:textId="77777777"/>
              </w:tc>
            </w:tr>
            <w:tr w:rsidR="007D3620" w:rsidTr="00D96BB2" w14:paraId="7965F621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03149D55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48E46C77" w14:textId="77777777"/>
              </w:tc>
              <w:tc>
                <w:tcPr>
                  <w:tcW w:w="5708" w:type="dxa"/>
                </w:tcPr>
                <w:p w:rsidR="007D3620" w:rsidP="007D3620" w:rsidRDefault="007D3620" w14:paraId="7E21FFF9" w14:textId="77777777"/>
              </w:tc>
            </w:tr>
            <w:tr w:rsidR="007D3620" w:rsidTr="00D96BB2" w14:paraId="2C3B67BD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57A047CC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3AEF4808" w14:textId="77777777"/>
              </w:tc>
              <w:tc>
                <w:tcPr>
                  <w:tcW w:w="5708" w:type="dxa"/>
                </w:tcPr>
                <w:p w:rsidR="007D3620" w:rsidP="007D3620" w:rsidRDefault="007D3620" w14:paraId="08AB3C77" w14:textId="77777777"/>
              </w:tc>
            </w:tr>
            <w:tr w:rsidR="007D3620" w:rsidTr="00D96BB2" w14:paraId="1891D911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7E07949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03DBC038" w14:textId="77777777"/>
              </w:tc>
              <w:tc>
                <w:tcPr>
                  <w:tcW w:w="5708" w:type="dxa"/>
                </w:tcPr>
                <w:p w:rsidR="007D3620" w:rsidP="007D3620" w:rsidRDefault="007D3620" w14:paraId="2069DEB7" w14:textId="77777777"/>
              </w:tc>
            </w:tr>
            <w:tr w:rsidR="007D3620" w:rsidTr="00D96BB2" w14:paraId="215305D0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2E4118B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lastRenderedPageBreak/>
                    <w:t>15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125D555C" w14:textId="77777777"/>
              </w:tc>
              <w:tc>
                <w:tcPr>
                  <w:tcW w:w="5708" w:type="dxa"/>
                </w:tcPr>
                <w:p w:rsidR="007D3620" w:rsidP="007D3620" w:rsidRDefault="007D3620" w14:paraId="21A06518" w14:textId="77777777"/>
              </w:tc>
            </w:tr>
            <w:tr w:rsidR="007D3620" w:rsidTr="00D96BB2" w14:paraId="2274E1F4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0912C9F8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30DAD48F" w14:textId="77777777"/>
              </w:tc>
              <w:tc>
                <w:tcPr>
                  <w:tcW w:w="5708" w:type="dxa"/>
                </w:tcPr>
                <w:p w:rsidR="007D3620" w:rsidP="007D3620" w:rsidRDefault="007D3620" w14:paraId="561944E5" w14:textId="77777777"/>
              </w:tc>
            </w:tr>
            <w:tr w:rsidR="007D3620" w:rsidTr="00D96BB2" w14:paraId="6EFB6B9E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790D2288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07F2B3E5" w14:textId="77777777"/>
              </w:tc>
              <w:tc>
                <w:tcPr>
                  <w:tcW w:w="5708" w:type="dxa"/>
                </w:tcPr>
                <w:p w:rsidR="007D3620" w:rsidP="007D3620" w:rsidRDefault="007D3620" w14:paraId="04EC0EAB" w14:textId="77777777"/>
              </w:tc>
            </w:tr>
            <w:tr w:rsidR="007D3620" w:rsidTr="00D96BB2" w14:paraId="5BEF3476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3E5C80C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7DC4961F" w14:textId="77777777"/>
              </w:tc>
              <w:tc>
                <w:tcPr>
                  <w:tcW w:w="5708" w:type="dxa"/>
                </w:tcPr>
                <w:p w:rsidR="007D3620" w:rsidP="007D3620" w:rsidRDefault="007D3620" w14:paraId="79C028EE" w14:textId="77777777"/>
              </w:tc>
            </w:tr>
            <w:tr w:rsidR="007D3620" w:rsidTr="00D96BB2" w14:paraId="289FA98D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02BC7268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127DA39A" w14:textId="77777777"/>
              </w:tc>
              <w:tc>
                <w:tcPr>
                  <w:tcW w:w="5708" w:type="dxa"/>
                </w:tcPr>
                <w:p w:rsidR="007D3620" w:rsidP="007D3620" w:rsidRDefault="007D3620" w14:paraId="78F9F7AD" w14:textId="77777777"/>
              </w:tc>
            </w:tr>
            <w:tr w:rsidR="007D3620" w:rsidTr="00D96BB2" w14:paraId="4F46DFE5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103849E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3D5B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5A773DC3" w14:textId="77777777"/>
              </w:tc>
              <w:tc>
                <w:tcPr>
                  <w:tcW w:w="5708" w:type="dxa"/>
                </w:tcPr>
                <w:p w:rsidR="007D3620" w:rsidP="007D3620" w:rsidRDefault="007D3620" w14:paraId="2B8959CD" w14:textId="77777777"/>
              </w:tc>
            </w:tr>
            <w:tr w:rsidR="007D3620" w:rsidTr="00D96BB2" w14:paraId="621ACD4B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6D082689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6CBB4782" w14:textId="77777777"/>
              </w:tc>
              <w:tc>
                <w:tcPr>
                  <w:tcW w:w="5708" w:type="dxa"/>
                </w:tcPr>
                <w:p w:rsidR="007D3620" w:rsidP="007D3620" w:rsidRDefault="007D3620" w14:paraId="67B33C3D" w14:textId="77777777"/>
              </w:tc>
            </w:tr>
            <w:tr w:rsidR="007D3620" w:rsidTr="00D96BB2" w14:paraId="631E3CEF" w14:textId="77777777">
              <w:tc>
                <w:tcPr>
                  <w:tcW w:w="648" w:type="dxa"/>
                  <w:vAlign w:val="center"/>
                </w:tcPr>
                <w:p w:rsidRPr="00983D5B" w:rsidR="007D3620" w:rsidP="007D3620" w:rsidRDefault="007D3620" w14:paraId="3942ADFB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4E195A10" w14:textId="77777777"/>
              </w:tc>
              <w:tc>
                <w:tcPr>
                  <w:tcW w:w="5708" w:type="dxa"/>
                </w:tcPr>
                <w:p w:rsidR="007D3620" w:rsidP="007D3620" w:rsidRDefault="007D3620" w14:paraId="3DA0F686" w14:textId="77777777"/>
              </w:tc>
            </w:tr>
            <w:tr w:rsidR="007D3620" w:rsidTr="00D96BB2" w14:paraId="254B4D88" w14:textId="77777777">
              <w:tc>
                <w:tcPr>
                  <w:tcW w:w="648" w:type="dxa"/>
                  <w:vAlign w:val="center"/>
                </w:tcPr>
                <w:p w:rsidR="007D3620" w:rsidP="007D3620" w:rsidRDefault="007D3620" w14:paraId="1A1476E4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004" w:type="dxa"/>
                </w:tcPr>
                <w:p w:rsidR="007D3620" w:rsidP="007D3620" w:rsidRDefault="007D3620" w14:paraId="1E21C90B" w14:textId="77777777"/>
              </w:tc>
              <w:tc>
                <w:tcPr>
                  <w:tcW w:w="5708" w:type="dxa"/>
                </w:tcPr>
                <w:p w:rsidR="007D3620" w:rsidP="007D3620" w:rsidRDefault="007D3620" w14:paraId="112A7807" w14:textId="77777777"/>
              </w:tc>
            </w:tr>
          </w:tbl>
          <w:p w:rsidRPr="007D3620" w:rsidR="007D3620" w:rsidP="007D3620" w:rsidRDefault="007D3620" w14:paraId="54EA1B98" w14:textId="77777777">
            <w:pPr>
              <w:rPr>
                <w:sz w:val="20"/>
                <w:szCs w:val="20"/>
              </w:rPr>
            </w:pPr>
          </w:p>
          <w:p w:rsidRPr="00E67A6A" w:rsidR="007D3620" w:rsidP="007D3620" w:rsidRDefault="007D3620" w14:paraId="3431711C" w14:textId="77777777">
            <w:pPr>
              <w:tabs>
                <w:tab w:val="left" w:pos="2115"/>
              </w:tabs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F47488">
              <w:rPr>
                <w:sz w:val="20"/>
                <w:szCs w:val="20"/>
              </w:rPr>
              <w:t xml:space="preserve">   </w:t>
            </w:r>
          </w:p>
          <w:p w:rsidRPr="00E67A6A" w:rsidR="007D3620" w:rsidP="007D3620" w:rsidRDefault="007D3620" w14:paraId="67CCFF4F" w14:textId="77777777">
            <w:pPr>
              <w:tabs>
                <w:tab w:val="left" w:pos="5340"/>
              </w:tabs>
              <w:rPr>
                <w:sz w:val="18"/>
                <w:szCs w:val="18"/>
              </w:rPr>
            </w:pPr>
            <w:r w:rsidRPr="00E67A6A">
              <w:rPr>
                <w:sz w:val="18"/>
                <w:szCs w:val="18"/>
              </w:rPr>
              <w:t xml:space="preserve">                                                                                                          </w:t>
            </w:r>
          </w:p>
          <w:p w:rsidR="007D3620" w:rsidP="007D3620" w:rsidRDefault="007D3620" w14:paraId="3E6B661F" w14:textId="77777777">
            <w:pPr>
              <w:tabs>
                <w:tab w:val="left" w:pos="2430"/>
              </w:tabs>
            </w:pPr>
          </w:p>
          <w:p w:rsidR="007D3620" w:rsidP="007D3620" w:rsidRDefault="007D3620" w14:paraId="393986BC" w14:textId="77777777">
            <w:pPr>
              <w:tabs>
                <w:tab w:val="left" w:pos="2430"/>
              </w:tabs>
            </w:pPr>
          </w:p>
          <w:p w:rsidR="007D3620" w:rsidP="007D3620" w:rsidRDefault="007D3620" w14:paraId="6EF29B1B" w14:textId="77777777">
            <w:pPr>
              <w:tabs>
                <w:tab w:val="left" w:pos="2430"/>
              </w:tabs>
            </w:pPr>
          </w:p>
          <w:p w:rsidR="007D3620" w:rsidP="007D3620" w:rsidRDefault="007D3620" w14:paraId="6C355F94" w14:textId="77777777">
            <w:pPr>
              <w:tabs>
                <w:tab w:val="left" w:pos="2430"/>
              </w:tabs>
            </w:pPr>
          </w:p>
          <w:p w:rsidR="007D3620" w:rsidP="007D3620" w:rsidRDefault="007D3620" w14:paraId="56A0ABDF" w14:textId="77777777">
            <w:pPr>
              <w:tabs>
                <w:tab w:val="left" w:pos="2430"/>
              </w:tabs>
            </w:pPr>
          </w:p>
          <w:p w:rsidR="007D3620" w:rsidP="007D3620" w:rsidRDefault="007D3620" w14:paraId="6CEE74A2" w14:textId="77777777">
            <w:pPr>
              <w:tabs>
                <w:tab w:val="left" w:pos="2430"/>
              </w:tabs>
            </w:pPr>
          </w:p>
          <w:p w:rsidR="007D3620" w:rsidP="007D3620" w:rsidRDefault="007D3620" w14:paraId="12FD56E7" w14:textId="77777777">
            <w:pPr>
              <w:tabs>
                <w:tab w:val="left" w:pos="2430"/>
              </w:tabs>
            </w:pPr>
          </w:p>
          <w:p w:rsidR="007D3620" w:rsidP="007D3620" w:rsidRDefault="007D3620" w14:paraId="1BFB8CB3" w14:textId="77777777">
            <w:pPr>
              <w:tabs>
                <w:tab w:val="left" w:pos="2430"/>
              </w:tabs>
            </w:pPr>
          </w:p>
          <w:p w:rsidR="007D3620" w:rsidP="007D3620" w:rsidRDefault="007D3620" w14:paraId="1C516C05" w14:textId="77777777">
            <w:pPr>
              <w:tabs>
                <w:tab w:val="left" w:pos="2430"/>
              </w:tabs>
            </w:pPr>
          </w:p>
          <w:p w:rsidR="007D3620" w:rsidP="007D3620" w:rsidRDefault="007D3620" w14:paraId="7AA9D01C" w14:textId="77777777">
            <w:pPr>
              <w:tabs>
                <w:tab w:val="left" w:pos="2430"/>
              </w:tabs>
            </w:pPr>
          </w:p>
          <w:p w:rsidR="007D3620" w:rsidP="007D3620" w:rsidRDefault="007D3620" w14:paraId="5FA1A946" w14:textId="77777777">
            <w:pPr>
              <w:tabs>
                <w:tab w:val="left" w:pos="2430"/>
              </w:tabs>
            </w:pPr>
          </w:p>
          <w:p w:rsidR="007D3620" w:rsidP="007D3620" w:rsidRDefault="007D3620" w14:paraId="57E7B9DF" w14:textId="77777777">
            <w:pPr>
              <w:tabs>
                <w:tab w:val="left" w:pos="2430"/>
              </w:tabs>
            </w:pPr>
          </w:p>
          <w:p w:rsidR="007D3620" w:rsidP="007D3620" w:rsidRDefault="007D3620" w14:paraId="6FD278E0" w14:textId="77777777">
            <w:pPr>
              <w:tabs>
                <w:tab w:val="left" w:pos="2430"/>
              </w:tabs>
            </w:pPr>
          </w:p>
          <w:p w:rsidR="007D3620" w:rsidP="007D3620" w:rsidRDefault="007D3620" w14:paraId="7874138C" w14:textId="77777777">
            <w:pPr>
              <w:tabs>
                <w:tab w:val="left" w:pos="2430"/>
              </w:tabs>
            </w:pPr>
          </w:p>
          <w:p w:rsidR="007D3620" w:rsidP="007D3620" w:rsidRDefault="007D3620" w14:paraId="181ECA89" w14:textId="77777777">
            <w:pPr>
              <w:tabs>
                <w:tab w:val="left" w:pos="2430"/>
              </w:tabs>
            </w:pPr>
          </w:p>
          <w:p w:rsidR="00F7253F" w:rsidP="007D3620" w:rsidRDefault="00F7253F" w14:paraId="704CBA2A" w14:textId="77777777">
            <w:pPr>
              <w:tabs>
                <w:tab w:val="left" w:pos="2430"/>
              </w:tabs>
            </w:pPr>
          </w:p>
          <w:p w:rsidRPr="00E8415C" w:rsidR="007D3620" w:rsidP="007D3620" w:rsidRDefault="007D3620" w14:paraId="4A8ED9A3" w14:textId="77777777">
            <w:pPr>
              <w:ind w:left="5664"/>
              <w:rPr>
                <w:sz w:val="20"/>
                <w:szCs w:val="20"/>
              </w:rPr>
            </w:pPr>
            <w:r w:rsidRPr="00E8415C">
              <w:rPr>
                <w:sz w:val="20"/>
                <w:szCs w:val="20"/>
              </w:rPr>
              <w:t>Birim Amiri</w:t>
            </w:r>
          </w:p>
          <w:p w:rsidRPr="00E8415C" w:rsidR="007D3620" w:rsidP="007D3620" w:rsidRDefault="007D3620" w14:paraId="65403022" w14:textId="77777777">
            <w:pPr>
              <w:ind w:left="5664"/>
              <w:rPr>
                <w:sz w:val="20"/>
                <w:szCs w:val="20"/>
              </w:rPr>
            </w:pPr>
            <w:r w:rsidRPr="00E8415C">
              <w:rPr>
                <w:sz w:val="20"/>
                <w:szCs w:val="20"/>
              </w:rPr>
              <w:t>Ad</w:t>
            </w:r>
            <w:r>
              <w:rPr>
                <w:sz w:val="20"/>
                <w:szCs w:val="20"/>
              </w:rPr>
              <w:t xml:space="preserve">ı ve </w:t>
            </w:r>
            <w:r w:rsidRPr="00E8415C">
              <w:rPr>
                <w:sz w:val="20"/>
                <w:szCs w:val="20"/>
              </w:rPr>
              <w:t>Soyad</w:t>
            </w:r>
            <w:r>
              <w:rPr>
                <w:sz w:val="20"/>
                <w:szCs w:val="20"/>
              </w:rPr>
              <w:t>ı</w:t>
            </w:r>
          </w:p>
          <w:p w:rsidRPr="007D3620" w:rsidR="007D3620" w:rsidP="007D3620" w:rsidRDefault="007D3620" w14:paraId="6A837419" w14:textId="77777777">
            <w:pPr>
              <w:tabs>
                <w:tab w:val="left" w:pos="2430"/>
              </w:tabs>
            </w:pPr>
          </w:p>
        </w:tc>
      </w:tr>
    </w:tbl>
    <w:p w:rsidR="00526DC3" w:rsidP="00D05677" w:rsidRDefault="00526DC3" w14:paraId="21C6AE38" w14:textId="77777777"/>
    <w:sectPr w:rsidR="00526DC3" w:rsidSect="00A61006">
      <w:footerReference r:id="R8b1cd9331c854092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5C880" w14:textId="77777777" w:rsidR="003C267F" w:rsidRDefault="003C267F" w:rsidP="00BD3F84">
      <w:pPr>
        <w:spacing w:after="0" w:line="240" w:lineRule="auto"/>
      </w:pPr>
      <w:r>
        <w:separator/>
      </w:r>
    </w:p>
  </w:endnote>
  <w:endnote w:type="continuationSeparator" w:id="0">
    <w:p w14:paraId="31E81818" w14:textId="77777777" w:rsidR="003C267F" w:rsidRDefault="003C267F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2A0344D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34B11BDB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B9B5940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4F838" w14:textId="77777777" w:rsidR="003C267F" w:rsidRDefault="003C267F" w:rsidP="00BD3F84">
      <w:pPr>
        <w:spacing w:after="0" w:line="240" w:lineRule="auto"/>
      </w:pPr>
      <w:r>
        <w:separator/>
      </w:r>
    </w:p>
  </w:footnote>
  <w:footnote w:type="continuationSeparator" w:id="0">
    <w:p w14:paraId="080D4BAD" w14:textId="77777777" w:rsidR="003C267F" w:rsidRDefault="003C267F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279CBD3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11F4EB9C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71805D84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6490949A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19A1B75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6C02F41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485C2499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28BC7D72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7BFF73F8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1210E90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KISMİ ZAMANLI ÖĞRENCİ BİRİMDE ÇALIŞTIRILACAK ÖĞRENCİ LİSTESİ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DC99095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KYS-FR/DB‐SKS/02</w:t>
          </w:r>
        </w:p>
      </w:tc>
    </w:tr>
    <w:tr w:rsidRPr="00C311D6" w:rsidR="004A22C2" w:rsidTr="002675ED" w14:paraId="05800A96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22545AB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AEEA75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0974006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3F8CF4CF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C22DF41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0DB946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2D8504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1E6AE0B4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D988AF1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01713B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105B6CD5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053B18CD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04100F64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780837">
    <w:abstractNumId w:val="3"/>
  </w:num>
  <w:num w:numId="2" w16cid:durableId="88895323">
    <w:abstractNumId w:val="1"/>
  </w:num>
  <w:num w:numId="3" w16cid:durableId="977879686">
    <w:abstractNumId w:val="2"/>
  </w:num>
  <w:num w:numId="4" w16cid:durableId="1167357915">
    <w:abstractNumId w:val="4"/>
  </w:num>
  <w:num w:numId="5" w16cid:durableId="1591306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77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3C267F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16973"/>
    <w:rsid w:val="005247D2"/>
    <w:rsid w:val="00526DC3"/>
    <w:rsid w:val="005437F6"/>
    <w:rsid w:val="00591CE3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620"/>
    <w:rsid w:val="007D37B3"/>
    <w:rsid w:val="00852200"/>
    <w:rsid w:val="00896E5A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8435A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B1060"/>
    <w:rsid w:val="00CD3807"/>
    <w:rsid w:val="00CE570F"/>
    <w:rsid w:val="00D05677"/>
    <w:rsid w:val="00D13975"/>
    <w:rsid w:val="00DD5402"/>
    <w:rsid w:val="00E02603"/>
    <w:rsid w:val="00E20648"/>
    <w:rsid w:val="00E517CF"/>
    <w:rsid w:val="00E57B14"/>
    <w:rsid w:val="00E66350"/>
    <w:rsid w:val="00EB49F7"/>
    <w:rsid w:val="00F0546F"/>
    <w:rsid w:val="00F175DB"/>
    <w:rsid w:val="00F36898"/>
    <w:rsid w:val="00F45C55"/>
    <w:rsid w:val="00F7253F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4AA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ralkYok">
    <w:name w:val="No Spacing"/>
    <w:uiPriority w:val="1"/>
    <w:qFormat/>
    <w:rsid w:val="007D36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8b1cd9331c85409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Birimde Çalıştırılacak Öğrenci Listesi 2</Template>
  <TotalTime>1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2026-07-13T08:07:00Z</dcterms:created>
  <dcterms:modified xsi:type="dcterms:W3CDTF">2026-07-13T08:08:00Z</dcterms:modified>
</cp:coreProperties>
</file>