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23" w:type="dxa"/>
        <w:tblLook w:val="04A0" w:firstRow="1" w:lastRow="0" w:firstColumn="1" w:lastColumn="0" w:noHBand="0" w:noVBand="1"/>
      </w:tblPr>
      <w:tblGrid>
        <w:gridCol w:w="10223"/>
      </w:tblGrid>
      <w:tr w:rsidRPr="00054647" w:rsidR="00C90B6E" w:rsidTr="007C68E6" w14:paraId="35E88458" w14:textId="77777777">
        <w:trPr>
          <w:trHeight w:val="9809"/>
        </w:trPr>
        <w:tc>
          <w:tcPr>
            <w:tcW w:w="10223" w:type="dxa"/>
          </w:tcPr>
          <w:p w:rsidRPr="00054647" w:rsidR="00054647" w:rsidP="00054647" w:rsidRDefault="00054647" w14:paraId="7DD41AB7" w14:textId="777777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54647">
              <w:rPr>
                <w:rFonts w:ascii="Times New Roman" w:hAnsi="Times New Roman" w:eastAsia="Arial Unicode MS" w:cs="Times New Roman"/>
                <w:b/>
                <w:noProof/>
                <w:color w:val="000000" w:themeColor="text1"/>
                <w:sz w:val="18"/>
              </w:rPr>
              <w:drawing>
                <wp:anchor distT="0" distB="0" distL="114300" distR="114300" simplePos="0" relativeHeight="251660288" behindDoc="1" locked="0" layoutInCell="1" allowOverlap="1" wp14:editId="721FE2F4" wp14:anchorId="31179E47">
                  <wp:simplePos x="0" y="0"/>
                  <wp:positionH relativeFrom="margin">
                    <wp:posOffset>4445</wp:posOffset>
                  </wp:positionH>
                  <wp:positionV relativeFrom="paragraph">
                    <wp:posOffset>35560</wp:posOffset>
                  </wp:positionV>
                  <wp:extent cx="1104900" cy="1068070"/>
                  <wp:effectExtent l="0" t="0" r="0" b="0"/>
                  <wp:wrapSquare wrapText="bothSides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068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54647">
              <w:rPr>
                <w:rFonts w:ascii="Times New Roman" w:hAnsi="Times New Roman" w:cs="Times New Roman"/>
                <w:b/>
                <w:color w:val="000000" w:themeColor="text1"/>
              </w:rPr>
              <w:t>T.C.</w:t>
            </w:r>
          </w:p>
          <w:p w:rsidRPr="00054647" w:rsidR="00054647" w:rsidP="00054647" w:rsidRDefault="00054647" w14:paraId="4D11D6F7" w14:textId="77777777">
            <w:pPr>
              <w:ind w:left="11" w:hanging="1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54647">
              <w:rPr>
                <w:rFonts w:ascii="Times New Roman" w:hAnsi="Times New Roman" w:eastAsia="Arial Unicode MS" w:cs="Times New Roman"/>
                <w:b/>
                <w:color w:val="000000" w:themeColor="text1"/>
                <w:sz w:val="18"/>
              </w:rPr>
              <w:t>TRABZON ÜNİVERSİTESİ REKTÖRLÜĞÜ</w:t>
            </w:r>
          </w:p>
          <w:p w:rsidRPr="00054647" w:rsidR="00054647" w:rsidP="00054647" w:rsidRDefault="00054647" w14:paraId="40709E91" w14:textId="77777777">
            <w:pPr>
              <w:ind w:left="11" w:hanging="1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54647">
              <w:rPr>
                <w:rFonts w:ascii="Times New Roman" w:hAnsi="Times New Roman" w:eastAsia="Arial Unicode MS" w:cs="Times New Roman"/>
                <w:b/>
                <w:color w:val="000000" w:themeColor="text1"/>
                <w:sz w:val="18"/>
              </w:rPr>
              <w:t>SAĞLIK KÜLTÜR VE SPOR DAİRE BAŞKANLIĞI</w:t>
            </w:r>
          </w:p>
          <w:p w:rsidRPr="00054647" w:rsidR="00054647" w:rsidP="00054647" w:rsidRDefault="00054647" w14:paraId="3B7FFC8A" w14:textId="77777777">
            <w:pPr>
              <w:pStyle w:val="Balk1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54647">
              <w:rPr>
                <w:rFonts w:ascii="Times New Roman" w:hAnsi="Times New Roman" w:cs="Times New Roman"/>
                <w:b/>
                <w:color w:val="000000" w:themeColor="text1"/>
                <w:u w:val="none"/>
              </w:rPr>
              <w:t>KISMİ ZAMANLI İŞ BAŞVURU FORMU</w:t>
            </w:r>
          </w:p>
          <w:p w:rsidRPr="00054647" w:rsidR="00054647" w:rsidP="00054647" w:rsidRDefault="00054647" w14:paraId="38080822" w14:textId="77777777">
            <w:pPr>
              <w:rPr>
                <w:rFonts w:ascii="Times New Roman" w:hAnsi="Times New Roman" w:eastAsia="Arial Unicode MS" w:cs="Times New Roman"/>
                <w:b/>
                <w:color w:val="000000" w:themeColor="text1"/>
                <w:sz w:val="18"/>
              </w:rPr>
            </w:pPr>
          </w:p>
          <w:p w:rsidRPr="00054647" w:rsidR="00054647" w:rsidP="00054647" w:rsidRDefault="00054647" w14:paraId="272CDD90" w14:textId="77777777">
            <w:pPr>
              <w:rPr>
                <w:rFonts w:ascii="Times New Roman" w:hAnsi="Times New Roman" w:eastAsia="Arial Unicode MS" w:cs="Times New Roman"/>
                <w:b/>
                <w:color w:val="000000" w:themeColor="text1"/>
                <w:sz w:val="18"/>
              </w:rPr>
            </w:pPr>
          </w:p>
          <w:p w:rsidRPr="00054647" w:rsidR="00054647" w:rsidP="00054647" w:rsidRDefault="00054647" w14:paraId="7F3CB5A6" w14:textId="7777777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54647">
              <w:rPr>
                <w:rFonts w:ascii="Times New Roman" w:hAnsi="Times New Roman" w:eastAsia="Arial Unicode MS" w:cs="Times New Roman"/>
                <w:b/>
                <w:color w:val="000000" w:themeColor="text1"/>
                <w:sz w:val="18"/>
              </w:rPr>
              <w:t xml:space="preserve">1-Kişisel Bilgiler: </w:t>
            </w:r>
          </w:p>
          <w:tbl>
            <w:tblPr>
              <w:tblStyle w:val="TableGrid"/>
              <w:tblW w:w="9583" w:type="dxa"/>
              <w:tblInd w:w="0" w:type="dxa"/>
              <w:tblCellMar>
                <w:left w:w="10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411"/>
              <w:gridCol w:w="1991"/>
              <w:gridCol w:w="1519"/>
              <w:gridCol w:w="3045"/>
              <w:gridCol w:w="1617"/>
            </w:tblGrid>
            <w:tr w:rsidRPr="00054647" w:rsidR="00054647" w:rsidTr="006F4037" w14:paraId="012F8E64" w14:textId="77777777">
              <w:trPr>
                <w:trHeight w:val="340"/>
              </w:trPr>
              <w:tc>
                <w:tcPr>
                  <w:tcW w:w="14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5711A76D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T.C. No </w:t>
                  </w:r>
                </w:p>
              </w:tc>
              <w:tc>
                <w:tcPr>
                  <w:tcW w:w="199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5B50DFD5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4564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</w:tcPr>
                <w:p w:rsidRPr="00054647" w:rsidR="00054647" w:rsidP="00054647" w:rsidRDefault="00054647" w14:paraId="48A7C30C" w14:textId="77777777">
                  <w:pPr>
                    <w:ind w:left="2516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Nüfus Bilgileri </w:t>
                  </w:r>
                </w:p>
              </w:tc>
              <w:tc>
                <w:tcPr>
                  <w:tcW w:w="1617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66F286F0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Pr="00054647" w:rsidR="00054647" w:rsidTr="006F4037" w14:paraId="3D2F16B8" w14:textId="77777777">
              <w:trPr>
                <w:trHeight w:val="315"/>
              </w:trPr>
              <w:tc>
                <w:tcPr>
                  <w:tcW w:w="14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187646B5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Adı-Soyadı: </w:t>
                  </w:r>
                </w:p>
              </w:tc>
              <w:tc>
                <w:tcPr>
                  <w:tcW w:w="199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0C833FF6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151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223973CF" w14:textId="77777777">
                  <w:pPr>
                    <w:ind w:left="2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İl: </w:t>
                  </w:r>
                </w:p>
              </w:tc>
              <w:tc>
                <w:tcPr>
                  <w:tcW w:w="30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111C8735" w14:textId="77777777">
                  <w:pPr>
                    <w:ind w:left="2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1617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vAlign w:val="bottom"/>
                </w:tcPr>
                <w:p w:rsidRPr="00054647" w:rsidR="00054647" w:rsidP="00054647" w:rsidRDefault="00054647" w14:paraId="0E7BC487" w14:textId="77777777">
                  <w:pPr>
                    <w:ind w:left="6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Fotoğraf </w:t>
                  </w:r>
                </w:p>
              </w:tc>
            </w:tr>
            <w:tr w:rsidRPr="00054647" w:rsidR="00054647" w:rsidTr="006F4037" w14:paraId="269EAA98" w14:textId="77777777">
              <w:trPr>
                <w:trHeight w:val="317"/>
              </w:trPr>
              <w:tc>
                <w:tcPr>
                  <w:tcW w:w="14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52875E5B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Baba Adı: </w:t>
                  </w:r>
                </w:p>
              </w:tc>
              <w:tc>
                <w:tcPr>
                  <w:tcW w:w="199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2E3BB28F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151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433DE833" w14:textId="77777777">
                  <w:pPr>
                    <w:ind w:left="2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İlçe: </w:t>
                  </w:r>
                </w:p>
              </w:tc>
              <w:tc>
                <w:tcPr>
                  <w:tcW w:w="30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3901B49C" w14:textId="77777777">
                  <w:pPr>
                    <w:ind w:left="2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000000" w:sz="4" w:space="0"/>
                    <w:bottom w:val="nil"/>
                    <w:right w:val="single" w:color="000000" w:sz="4" w:space="0"/>
                  </w:tcBorders>
                </w:tcPr>
                <w:p w:rsidRPr="00054647" w:rsidR="00054647" w:rsidP="00054647" w:rsidRDefault="00054647" w14:paraId="117A9479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Pr="00054647" w:rsidR="00054647" w:rsidTr="006F4037" w14:paraId="12351776" w14:textId="77777777">
              <w:trPr>
                <w:trHeight w:val="317"/>
              </w:trPr>
              <w:tc>
                <w:tcPr>
                  <w:tcW w:w="14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30034B62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Ana Adı: </w:t>
                  </w:r>
                </w:p>
              </w:tc>
              <w:tc>
                <w:tcPr>
                  <w:tcW w:w="199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096FB0FE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151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1CE5B134" w14:textId="77777777">
                  <w:pPr>
                    <w:ind w:left="2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cs="Times New Roman"/>
                      <w:color w:val="000000" w:themeColor="text1"/>
                    </w:rPr>
                    <w:t>Seri No</w:t>
                  </w:r>
                </w:p>
              </w:tc>
              <w:tc>
                <w:tcPr>
                  <w:tcW w:w="30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32CBE2D2" w14:textId="77777777">
                  <w:pPr>
                    <w:ind w:left="2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000000" w:sz="4" w:space="0"/>
                    <w:bottom w:val="nil"/>
                    <w:right w:val="single" w:color="000000" w:sz="4" w:space="0"/>
                  </w:tcBorders>
                </w:tcPr>
                <w:p w:rsidRPr="00054647" w:rsidR="00054647" w:rsidP="00054647" w:rsidRDefault="00054647" w14:paraId="52C95E57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Pr="00054647" w:rsidR="00054647" w:rsidTr="006F4037" w14:paraId="6B944B0C" w14:textId="77777777">
              <w:trPr>
                <w:trHeight w:val="107"/>
              </w:trPr>
              <w:tc>
                <w:tcPr>
                  <w:tcW w:w="1411" w:type="dxa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</w:tcPr>
                <w:p w:rsidRPr="00054647" w:rsidR="00054647" w:rsidP="00054647" w:rsidRDefault="00054647" w14:paraId="19D1B3E8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1991" w:type="dxa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</w:tcPr>
                <w:p w:rsidRPr="00054647" w:rsidR="00054647" w:rsidP="00054647" w:rsidRDefault="00054647" w14:paraId="1CEF7AF0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4564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</w:tcPr>
                <w:p w:rsidRPr="00054647" w:rsidR="00054647" w:rsidP="00054647" w:rsidRDefault="00054647" w14:paraId="2A4C10BF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000000" w:sz="4" w:space="0"/>
                    <w:bottom w:val="nil"/>
                    <w:right w:val="single" w:color="000000" w:sz="4" w:space="0"/>
                  </w:tcBorders>
                </w:tcPr>
                <w:p w:rsidRPr="00054647" w:rsidR="00054647" w:rsidP="00054647" w:rsidRDefault="00054647" w14:paraId="432B34C5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Pr="00054647" w:rsidR="00054647" w:rsidTr="006F4037" w14:paraId="135EAD29" w14:textId="77777777">
              <w:trPr>
                <w:trHeight w:val="518"/>
              </w:trPr>
              <w:tc>
                <w:tcPr>
                  <w:tcW w:w="1411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330FF143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Doğum </w:t>
                  </w:r>
                </w:p>
                <w:p w:rsidRPr="00054647" w:rsidR="00054647" w:rsidP="00054647" w:rsidRDefault="00054647" w14:paraId="05A77262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Yeri/Tarihi: 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03DBC151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4564" w:type="dxa"/>
                  <w:gridSpan w:val="2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2093FE3E" w14:textId="77777777">
                  <w:pPr>
                    <w:ind w:left="2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Cinsiyet:   </w:t>
                  </w:r>
                  <w:proofErr w:type="gramEnd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              </w:t>
                  </w: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Bay               </w:t>
                  </w:r>
                  <w:proofErr w:type="gramStart"/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Bayan</w:t>
                  </w:r>
                  <w:proofErr w:type="gramEnd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</w:t>
                  </w:r>
                </w:p>
              </w:tc>
              <w:tc>
                <w:tcPr>
                  <w:tcW w:w="1617" w:type="dxa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688D64BE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Pr="00054647" w:rsidR="00054647" w:rsidTr="006F4037" w14:paraId="174AAFBF" w14:textId="77777777">
              <w:trPr>
                <w:trHeight w:val="317"/>
              </w:trPr>
              <w:tc>
                <w:tcPr>
                  <w:tcW w:w="14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3225B318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199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6B547835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4564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229476F3" w14:textId="77777777">
                  <w:pPr>
                    <w:ind w:left="2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Medeni </w:t>
                  </w:r>
                  <w:proofErr w:type="gramStart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Durumu:   </w:t>
                  </w:r>
                  <w:proofErr w:type="gramEnd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 </w:t>
                  </w: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Bekar            </w:t>
                  </w: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Evli                 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34A41F1F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</w:tbl>
          <w:p w:rsidRPr="00054647" w:rsidR="00054647" w:rsidP="00054647" w:rsidRDefault="00054647" w14:paraId="2744F0CE" w14:textId="7777777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54647">
              <w:rPr>
                <w:rFonts w:ascii="Times New Roman" w:hAnsi="Times New Roman" w:eastAsia="Arial Unicode MS" w:cs="Times New Roman"/>
                <w:b/>
                <w:color w:val="000000" w:themeColor="text1"/>
                <w:sz w:val="18"/>
              </w:rPr>
              <w:t xml:space="preserve"> 2-Öğrenim Bilgileri: </w:t>
            </w:r>
          </w:p>
          <w:tbl>
            <w:tblPr>
              <w:tblStyle w:val="TableGrid"/>
              <w:tblW w:w="9565" w:type="dxa"/>
              <w:tblInd w:w="5" w:type="dxa"/>
              <w:tblCellMar>
                <w:top w:w="102" w:type="dxa"/>
                <w:bottom w:w="40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1956"/>
              <w:gridCol w:w="2658"/>
              <w:gridCol w:w="2097"/>
              <w:gridCol w:w="2854"/>
            </w:tblGrid>
            <w:tr w:rsidRPr="00054647" w:rsidR="00054647" w:rsidTr="006F4037" w14:paraId="36562EC4" w14:textId="77777777">
              <w:trPr>
                <w:trHeight w:val="1183"/>
              </w:trPr>
              <w:tc>
                <w:tcPr>
                  <w:tcW w:w="19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</w:tcPr>
                <w:p w:rsidRPr="00054647" w:rsidR="00054647" w:rsidP="00054647" w:rsidRDefault="00054647" w14:paraId="1AD6CE14" w14:textId="77777777">
                  <w:pPr>
                    <w:ind w:left="11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 Fakülte  </w:t>
                  </w:r>
                </w:p>
                <w:p w:rsidRPr="00054647" w:rsidR="00054647" w:rsidP="00054647" w:rsidRDefault="00054647" w14:paraId="3DAC946E" w14:textId="77777777">
                  <w:pPr>
                    <w:ind w:left="11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 Yüksekokul   </w:t>
                  </w:r>
                </w:p>
                <w:p w:rsidRPr="00054647" w:rsidR="00054647" w:rsidP="00054647" w:rsidRDefault="00054647" w14:paraId="20C71E86" w14:textId="77777777">
                  <w:pPr>
                    <w:ind w:left="11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 Meslek Yüksekokul</w:t>
                  </w:r>
                </w:p>
                <w:p w:rsidRPr="00054647" w:rsidR="00054647" w:rsidP="00054647" w:rsidRDefault="00054647" w14:paraId="11EAB700" w14:textId="77777777">
                  <w:pPr>
                    <w:ind w:left="11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 Enstitü   </w:t>
                  </w:r>
                </w:p>
              </w:tc>
              <w:tc>
                <w:tcPr>
                  <w:tcW w:w="2658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bottom"/>
                </w:tcPr>
                <w:p w:rsidRPr="00054647" w:rsidR="00054647" w:rsidP="00054647" w:rsidRDefault="00054647" w14:paraId="747B36F1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20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35F7A161" w14:textId="77777777">
                  <w:pPr>
                    <w:ind w:left="108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Öğretim Şekli: </w:t>
                  </w:r>
                </w:p>
              </w:tc>
              <w:tc>
                <w:tcPr>
                  <w:tcW w:w="28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77F6DA61" w14:textId="77777777">
                  <w:pPr>
                    <w:ind w:left="11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 </w:t>
                  </w:r>
                  <w:proofErr w:type="spellStart"/>
                  <w:proofErr w:type="gramStart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>I.Öğretim</w:t>
                  </w:r>
                  <w:proofErr w:type="spellEnd"/>
                  <w:proofErr w:type="gramEnd"/>
                </w:p>
                <w:p w:rsidRPr="00054647" w:rsidR="00054647" w:rsidP="00054647" w:rsidRDefault="00054647" w14:paraId="5424BAC4" w14:textId="77777777">
                  <w:pPr>
                    <w:ind w:left="110" w:right="1207"/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</w:pP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 </w:t>
                  </w:r>
                  <w:proofErr w:type="spellStart"/>
                  <w:proofErr w:type="gramStart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>II.Öğretim</w:t>
                  </w:r>
                  <w:proofErr w:type="spellEnd"/>
                  <w:proofErr w:type="gramEnd"/>
                </w:p>
                <w:p w:rsidRPr="00054647" w:rsidR="00054647" w:rsidP="00054647" w:rsidRDefault="00054647" w14:paraId="201DD10A" w14:textId="77777777">
                  <w:pPr>
                    <w:ind w:left="110" w:right="1207"/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</w:pP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 Y. Lisans       </w:t>
                  </w:r>
                </w:p>
                <w:p w:rsidRPr="00054647" w:rsidR="00054647" w:rsidP="00054647" w:rsidRDefault="00054647" w14:paraId="32E92C53" w14:textId="77777777">
                  <w:pPr>
                    <w:ind w:left="11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 Doktora         </w:t>
                  </w:r>
                </w:p>
              </w:tc>
            </w:tr>
            <w:tr w:rsidRPr="00054647" w:rsidR="00054647" w:rsidTr="006F4037" w14:paraId="6B704427" w14:textId="77777777">
              <w:trPr>
                <w:trHeight w:val="324"/>
              </w:trPr>
              <w:tc>
                <w:tcPr>
                  <w:tcW w:w="19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234CDB0A" w14:textId="77777777">
                  <w:pPr>
                    <w:ind w:left="11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Bölüm Adı: </w:t>
                  </w:r>
                </w:p>
              </w:tc>
              <w:tc>
                <w:tcPr>
                  <w:tcW w:w="26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567BCD32" w14:textId="77777777">
                  <w:pPr>
                    <w:ind w:left="108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20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667BEAB4" w14:textId="77777777">
                  <w:pPr>
                    <w:ind w:left="108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>Mail</w:t>
                  </w:r>
                  <w:proofErr w:type="gramEnd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adresi: </w:t>
                  </w:r>
                </w:p>
              </w:tc>
              <w:tc>
                <w:tcPr>
                  <w:tcW w:w="28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3AE7D8AD" w14:textId="77777777">
                  <w:pPr>
                    <w:ind w:left="11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Pr="00054647" w:rsidR="00054647" w:rsidTr="006F4037" w14:paraId="3664A264" w14:textId="77777777">
              <w:trPr>
                <w:trHeight w:val="324"/>
              </w:trPr>
              <w:tc>
                <w:tcPr>
                  <w:tcW w:w="19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4CF38E2B" w14:textId="77777777">
                  <w:pPr>
                    <w:ind w:left="11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Sınıf: </w:t>
                  </w:r>
                </w:p>
              </w:tc>
              <w:tc>
                <w:tcPr>
                  <w:tcW w:w="26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36A1E728" w14:textId="77777777">
                  <w:pPr>
                    <w:ind w:left="108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20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7C2DB3B5" w14:textId="77777777">
                  <w:pPr>
                    <w:ind w:left="108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Cep Tel No: </w:t>
                  </w:r>
                </w:p>
              </w:tc>
              <w:tc>
                <w:tcPr>
                  <w:tcW w:w="28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00542038" w14:textId="77777777">
                  <w:pPr>
                    <w:ind w:left="11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Pr="00054647" w:rsidR="00054647" w:rsidTr="006F4037" w14:paraId="095781DA" w14:textId="77777777">
              <w:trPr>
                <w:trHeight w:val="311"/>
              </w:trPr>
              <w:tc>
                <w:tcPr>
                  <w:tcW w:w="19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4DB6A9F3" w14:textId="77777777">
                  <w:pPr>
                    <w:ind w:left="11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Okul No: </w:t>
                  </w:r>
                </w:p>
              </w:tc>
              <w:tc>
                <w:tcPr>
                  <w:tcW w:w="26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73A2AC69" w14:textId="77777777">
                  <w:pPr>
                    <w:ind w:left="108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20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42BD2FE1" w14:textId="77777777">
                  <w:pPr>
                    <w:ind w:left="108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Genel Not </w:t>
                  </w:r>
                  <w:proofErr w:type="spellStart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>Ort</w:t>
                  </w:r>
                  <w:proofErr w:type="spellEnd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: </w:t>
                  </w:r>
                </w:p>
              </w:tc>
              <w:tc>
                <w:tcPr>
                  <w:tcW w:w="28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6EE2AEC4" w14:textId="77777777">
                  <w:pPr>
                    <w:ind w:left="11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</w:tbl>
          <w:p w:rsidRPr="00054647" w:rsidR="00054647" w:rsidP="00054647" w:rsidRDefault="00054647" w14:paraId="7D1D4A5B" w14:textId="7777777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54647">
              <w:rPr>
                <w:rFonts w:ascii="Times New Roman" w:hAnsi="Times New Roman" w:eastAsia="Arial Unicode MS" w:cs="Times New Roman"/>
                <w:b/>
                <w:color w:val="000000" w:themeColor="text1"/>
                <w:sz w:val="18"/>
              </w:rPr>
              <w:t xml:space="preserve"> 3-Eğitim ve Meslek Bilgileri: </w:t>
            </w:r>
          </w:p>
          <w:tbl>
            <w:tblPr>
              <w:tblStyle w:val="TableGrid"/>
              <w:tblW w:w="9644" w:type="dxa"/>
              <w:tblInd w:w="0" w:type="dxa"/>
              <w:tblCellMar>
                <w:top w:w="102" w:type="dxa"/>
                <w:left w:w="10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15"/>
              <w:gridCol w:w="6429"/>
            </w:tblGrid>
            <w:tr w:rsidRPr="00054647" w:rsidR="00054647" w:rsidTr="006F4037" w14:paraId="6394ED71" w14:textId="77777777">
              <w:trPr>
                <w:trHeight w:val="296"/>
              </w:trPr>
              <w:tc>
                <w:tcPr>
                  <w:tcW w:w="32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67BA6DCE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Bildiğiniz Bilgisayar Programları: </w:t>
                  </w:r>
                </w:p>
              </w:tc>
              <w:tc>
                <w:tcPr>
                  <w:tcW w:w="64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761375A3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Pr="00054647" w:rsidR="00054647" w:rsidTr="006F4037" w14:paraId="5A373CD6" w14:textId="77777777">
              <w:trPr>
                <w:trHeight w:val="298"/>
              </w:trPr>
              <w:tc>
                <w:tcPr>
                  <w:tcW w:w="32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6365F25F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Sahip Olunan Sertifika ve Belgeler: </w:t>
                  </w:r>
                </w:p>
              </w:tc>
              <w:tc>
                <w:tcPr>
                  <w:tcW w:w="64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59101D0C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Pr="00054647" w:rsidR="00054647" w:rsidTr="006F4037" w14:paraId="596B0480" w14:textId="77777777">
              <w:trPr>
                <w:trHeight w:val="329"/>
              </w:trPr>
              <w:tc>
                <w:tcPr>
                  <w:tcW w:w="32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1425B1AA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Daha Önce Çalıştığınız İşyerleri: </w:t>
                  </w:r>
                </w:p>
              </w:tc>
              <w:tc>
                <w:tcPr>
                  <w:tcW w:w="64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051D8B05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</w:tbl>
          <w:p w:rsidRPr="00054647" w:rsidR="00054647" w:rsidP="00054647" w:rsidRDefault="00054647" w14:paraId="7998797D" w14:textId="7777777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54647">
              <w:rPr>
                <w:rFonts w:ascii="Times New Roman" w:hAnsi="Times New Roman" w:eastAsia="Arial Unicode MS" w:cs="Times New Roman"/>
                <w:b/>
                <w:color w:val="000000" w:themeColor="text1"/>
                <w:sz w:val="18"/>
              </w:rPr>
              <w:t xml:space="preserve"> 4-Aile Bilgileri: </w:t>
            </w:r>
          </w:p>
          <w:tbl>
            <w:tblPr>
              <w:tblStyle w:val="TableGrid"/>
              <w:tblW w:w="9707" w:type="dxa"/>
              <w:tblInd w:w="0" w:type="dxa"/>
              <w:tblCellMar>
                <w:top w:w="104" w:type="dxa"/>
                <w:left w:w="10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228"/>
              <w:gridCol w:w="655"/>
              <w:gridCol w:w="493"/>
              <w:gridCol w:w="845"/>
              <w:gridCol w:w="418"/>
              <w:gridCol w:w="1409"/>
              <w:gridCol w:w="868"/>
              <w:gridCol w:w="959"/>
              <w:gridCol w:w="418"/>
              <w:gridCol w:w="1414"/>
            </w:tblGrid>
            <w:tr w:rsidRPr="00054647" w:rsidR="00054647" w:rsidTr="006F4037" w14:paraId="75692AA7" w14:textId="77777777">
              <w:trPr>
                <w:trHeight w:val="78"/>
              </w:trPr>
              <w:tc>
                <w:tcPr>
                  <w:tcW w:w="2228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6979AC31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Anne-Baba durumu: </w:t>
                  </w:r>
                </w:p>
              </w:tc>
              <w:tc>
                <w:tcPr>
                  <w:tcW w:w="1993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7BCFB055" w14:textId="77777777">
                  <w:pPr>
                    <w:ind w:left="2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Sağ ve beraber    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69ACB998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Sağ ve ayrılar   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2258DADB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Anne vefat     </w:t>
                  </w:r>
                </w:p>
              </w:tc>
              <w:tc>
                <w:tcPr>
                  <w:tcW w:w="183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45D0C6D8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Baba vefat       </w:t>
                  </w:r>
                </w:p>
              </w:tc>
            </w:tr>
            <w:tr w:rsidRPr="00054647" w:rsidR="00054647" w:rsidTr="006F4037" w14:paraId="47B398B7" w14:textId="77777777">
              <w:trPr>
                <w:trHeight w:val="78"/>
              </w:trPr>
              <w:tc>
                <w:tcPr>
                  <w:tcW w:w="0" w:type="auto"/>
                  <w:vMerge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5E962EDE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1993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4290F18F" w14:textId="77777777">
                  <w:pPr>
                    <w:ind w:left="2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Şehit                       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4D8FDEE7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Gazi                  </w:t>
                  </w:r>
                </w:p>
              </w:tc>
              <w:tc>
                <w:tcPr>
                  <w:tcW w:w="3658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23672999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Engelli</w:t>
                  </w:r>
                  <w:proofErr w:type="gramStart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 (</w:t>
                  </w:r>
                  <w:proofErr w:type="gramEnd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………………………………) </w:t>
                  </w:r>
                </w:p>
              </w:tc>
            </w:tr>
            <w:tr w:rsidRPr="00054647" w:rsidR="00054647" w:rsidTr="006F4037" w14:paraId="12C7FFA4" w14:textId="77777777">
              <w:trPr>
                <w:trHeight w:val="78"/>
              </w:trPr>
              <w:tc>
                <w:tcPr>
                  <w:tcW w:w="222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4FF67EEB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Ailedeki fert sayısı: </w:t>
                  </w:r>
                </w:p>
              </w:tc>
              <w:tc>
                <w:tcPr>
                  <w:tcW w:w="6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3E6FE06D" w14:textId="77777777">
                  <w:pPr>
                    <w:ind w:left="2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1756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65019461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Babanın mesleği: </w:t>
                  </w:r>
                </w:p>
              </w:tc>
              <w:tc>
                <w:tcPr>
                  <w:tcW w:w="2277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08A644D4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1377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6DAB2898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Geliri (aylık): </w:t>
                  </w:r>
                </w:p>
              </w:tc>
              <w:tc>
                <w:tcPr>
                  <w:tcW w:w="14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5A41362B" w14:textId="77777777">
                  <w:pPr>
                    <w:ind w:left="2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Pr="00054647" w:rsidR="00054647" w:rsidTr="006F4037" w14:paraId="0081AF54" w14:textId="77777777">
              <w:trPr>
                <w:trHeight w:val="74"/>
              </w:trPr>
              <w:tc>
                <w:tcPr>
                  <w:tcW w:w="222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1DA6FF43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Kardeş sayısı: </w:t>
                  </w:r>
                </w:p>
              </w:tc>
              <w:tc>
                <w:tcPr>
                  <w:tcW w:w="6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2A9B6829" w14:textId="77777777">
                  <w:pPr>
                    <w:ind w:left="2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1756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26F7B6ED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Annenin mesleği: </w:t>
                  </w:r>
                </w:p>
              </w:tc>
              <w:tc>
                <w:tcPr>
                  <w:tcW w:w="2277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08316743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1377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6A531B8D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Geliri (aylık): </w:t>
                  </w:r>
                </w:p>
              </w:tc>
              <w:tc>
                <w:tcPr>
                  <w:tcW w:w="14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1154E27E" w14:textId="77777777">
                  <w:pPr>
                    <w:ind w:left="2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Pr="00054647" w:rsidR="00054647" w:rsidTr="006F4037" w14:paraId="573E6450" w14:textId="77777777">
              <w:trPr>
                <w:trHeight w:val="78"/>
              </w:trPr>
              <w:tc>
                <w:tcPr>
                  <w:tcW w:w="222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0A2FDBCC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Okuyan kardeş sayısı: </w:t>
                  </w:r>
                </w:p>
              </w:tc>
              <w:tc>
                <w:tcPr>
                  <w:tcW w:w="6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690FD003" w14:textId="77777777">
                  <w:pPr>
                    <w:ind w:left="2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3165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1EAC038F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Ailenin toplam net geliri (aylık): </w:t>
                  </w:r>
                </w:p>
              </w:tc>
              <w:tc>
                <w:tcPr>
                  <w:tcW w:w="3658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48113581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Pr="00054647" w:rsidR="00054647" w:rsidTr="006F4037" w14:paraId="5DB66B4B" w14:textId="77777777">
              <w:trPr>
                <w:trHeight w:val="74"/>
              </w:trPr>
              <w:tc>
                <w:tcPr>
                  <w:tcW w:w="4221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0F9B31B9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Ailenin İkamet ettiği evin durumu: </w:t>
                  </w:r>
                </w:p>
              </w:tc>
              <w:tc>
                <w:tcPr>
                  <w:tcW w:w="5486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4FCF45D2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Kira </w:t>
                  </w: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Kendi eviniz        </w:t>
                  </w: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Yakınınızın         </w:t>
                  </w: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Diğer  </w:t>
                  </w:r>
                </w:p>
              </w:tc>
            </w:tr>
            <w:tr w:rsidRPr="00054647" w:rsidR="00054647" w:rsidTr="006F4037" w14:paraId="21AA1EBC" w14:textId="77777777">
              <w:trPr>
                <w:trHeight w:val="126"/>
              </w:trPr>
              <w:tc>
                <w:tcPr>
                  <w:tcW w:w="222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3A3F0C90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lastRenderedPageBreak/>
                    <w:t xml:space="preserve">Ailenizin size gönderdiği aylık gelir: </w:t>
                  </w:r>
                </w:p>
              </w:tc>
              <w:tc>
                <w:tcPr>
                  <w:tcW w:w="1993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1FD1D4DE" w14:textId="77777777">
                  <w:pPr>
                    <w:ind w:left="2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1827" w:type="dxa"/>
                  <w:gridSpan w:val="2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4FE01958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Aldığınız bursların isimleri: </w:t>
                  </w:r>
                </w:p>
              </w:tc>
              <w:tc>
                <w:tcPr>
                  <w:tcW w:w="3658" w:type="dxa"/>
                  <w:gridSpan w:val="4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633936DC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1- </w:t>
                  </w:r>
                </w:p>
                <w:p w:rsidRPr="00054647" w:rsidR="00054647" w:rsidP="00054647" w:rsidRDefault="00054647" w14:paraId="24FA735C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2- </w:t>
                  </w:r>
                </w:p>
                <w:p w:rsidRPr="00054647" w:rsidR="00054647" w:rsidP="00054647" w:rsidRDefault="00054647" w14:paraId="3728574E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3- </w:t>
                  </w:r>
                </w:p>
              </w:tc>
            </w:tr>
            <w:tr w:rsidRPr="00054647" w:rsidR="00054647" w:rsidTr="006F4037" w14:paraId="5A6EB173" w14:textId="77777777">
              <w:trPr>
                <w:trHeight w:val="74"/>
              </w:trPr>
              <w:tc>
                <w:tcPr>
                  <w:tcW w:w="222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1669CC25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Burs alıyor musunuz? </w:t>
                  </w:r>
                </w:p>
              </w:tc>
              <w:tc>
                <w:tcPr>
                  <w:tcW w:w="1993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73C9639B" w14:textId="77777777">
                  <w:pPr>
                    <w:ind w:left="2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Evet      </w:t>
                  </w: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Hayır  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0FFF2C0B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4B4969DA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Pr="00054647" w:rsidR="00054647" w:rsidTr="006F4037" w14:paraId="28EA0894" w14:textId="77777777">
              <w:trPr>
                <w:trHeight w:val="173"/>
              </w:trPr>
              <w:tc>
                <w:tcPr>
                  <w:tcW w:w="3376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639A8023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>Şuan</w:t>
                  </w:r>
                  <w:proofErr w:type="gramEnd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kaldığınız yer: </w:t>
                  </w:r>
                </w:p>
              </w:tc>
              <w:tc>
                <w:tcPr>
                  <w:tcW w:w="6331" w:type="dxa"/>
                  <w:gridSpan w:val="7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3932A61E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Devlet</w:t>
                  </w:r>
                  <w:proofErr w:type="gramEnd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yurdu           </w:t>
                  </w:r>
                  <w:proofErr w:type="gramStart"/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Özel</w:t>
                  </w:r>
                  <w:proofErr w:type="gramEnd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yurt           </w:t>
                  </w:r>
                  <w:proofErr w:type="gramStart"/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Kira</w:t>
                  </w:r>
                  <w:proofErr w:type="gramEnd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</w:t>
                  </w:r>
                  <w:proofErr w:type="gramStart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 (</w:t>
                  </w:r>
                  <w:proofErr w:type="gramEnd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……………TL) </w:t>
                  </w:r>
                </w:p>
                <w:p w:rsidRPr="00054647" w:rsidR="00054647" w:rsidP="00054647" w:rsidRDefault="00054647" w14:paraId="671B99D9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Size</w:t>
                  </w:r>
                  <w:proofErr w:type="gramEnd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ait                   </w:t>
                  </w:r>
                  <w:proofErr w:type="gramStart"/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Akraba</w:t>
                  </w:r>
                  <w:proofErr w:type="gramEnd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yanı       </w:t>
                  </w:r>
                  <w:proofErr w:type="gramStart"/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Diğer</w:t>
                  </w:r>
                  <w:proofErr w:type="gramEnd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(……………TL) </w:t>
                  </w:r>
                </w:p>
              </w:tc>
            </w:tr>
            <w:tr w:rsidRPr="00054647" w:rsidR="00054647" w:rsidTr="006F4037" w14:paraId="680CC687" w14:textId="77777777">
              <w:trPr>
                <w:trHeight w:val="151"/>
              </w:trPr>
              <w:tc>
                <w:tcPr>
                  <w:tcW w:w="3376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3557DB13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SGK’ya bağlı sağlık hizmetlerinden faydalanıyor musunuz? </w:t>
                  </w:r>
                </w:p>
              </w:tc>
              <w:tc>
                <w:tcPr>
                  <w:tcW w:w="6331" w:type="dxa"/>
                  <w:gridSpan w:val="7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067C426B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Evet                         </w:t>
                  </w: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Hayır </w:t>
                  </w:r>
                </w:p>
              </w:tc>
            </w:tr>
          </w:tbl>
          <w:p w:rsidRPr="00054647" w:rsidR="00054647" w:rsidP="00054647" w:rsidRDefault="00054647" w14:paraId="4D292A12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4647">
              <w:rPr>
                <w:rFonts w:ascii="Times New Roman" w:hAnsi="Times New Roman" w:eastAsia="Arial Unicode MS" w:cs="Times New Roman"/>
                <w:b/>
                <w:noProof/>
                <w:color w:val="000000" w:themeColor="text1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editId="01C619AA" wp14:anchorId="593278D7">
                      <wp:simplePos x="0" y="0"/>
                      <wp:positionH relativeFrom="column">
                        <wp:posOffset>5500370</wp:posOffset>
                      </wp:positionH>
                      <wp:positionV relativeFrom="paragraph">
                        <wp:posOffset>-1465580</wp:posOffset>
                      </wp:positionV>
                      <wp:extent cx="885825" cy="276225"/>
                      <wp:effectExtent l="0" t="0" r="0" b="0"/>
                      <wp:wrapNone/>
                      <wp:docPr id="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858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54647" w:rsidP="00054647" w:rsidRDefault="00054647" w14:paraId="45C9458C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593278D7">
                      <v:stroke joinstyle="miter"/>
                      <v:path gradientshapeok="t" o:connecttype="rect"/>
                    </v:shapetype>
                    <v:shape id="Metin Kutusu 2" style="position:absolute;margin-left:433.1pt;margin-top:-115.4pt;width:69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">
                      <v:textbox>
                        <w:txbxContent>
                          <w:p w:rsidR="00054647" w:rsidP="00054647" w:rsidRDefault="00054647" w14:paraId="45C9458C" w14:textId="77777777"/>
                        </w:txbxContent>
                      </v:textbox>
                    </v:shape>
                  </w:pict>
                </mc:Fallback>
              </mc:AlternateContent>
            </w:r>
          </w:p>
          <w:p w:rsidRPr="00054647" w:rsidR="00054647" w:rsidP="00054647" w:rsidRDefault="00054647" w14:paraId="3F3FC623" w14:textId="77777777">
            <w:p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</w:pBdr>
              <w:ind w:left="110" w:hanging="10"/>
              <w:rPr>
                <w:rFonts w:ascii="Times New Roman" w:hAnsi="Times New Roman" w:cs="Times New Roman"/>
                <w:color w:val="000000" w:themeColor="text1"/>
              </w:rPr>
            </w:pPr>
            <w:r w:rsidRPr="00054647">
              <w:rPr>
                <w:rFonts w:ascii="Times New Roman" w:hAnsi="Times New Roman" w:eastAsia="Arial Unicode MS" w:cs="Times New Roman"/>
                <w:color w:val="000000" w:themeColor="text1"/>
                <w:sz w:val="18"/>
              </w:rPr>
              <w:t xml:space="preserve">Çalışmak istediğiniz yeri belirtiniz. </w:t>
            </w:r>
          </w:p>
          <w:p w:rsidRPr="00054647" w:rsidR="00054647" w:rsidP="00054647" w:rsidRDefault="00054647" w14:paraId="0CA0FF24" w14:textId="77777777">
            <w:p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</w:pBdr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</w:p>
          <w:p w:rsidRPr="00054647" w:rsidR="00054647" w:rsidP="00054647" w:rsidRDefault="00054647" w14:paraId="1768B410" w14:textId="77777777">
            <w:p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</w:pBdr>
              <w:ind w:left="110" w:hanging="10"/>
              <w:rPr>
                <w:rFonts w:ascii="Times New Roman" w:hAnsi="Times New Roman" w:cs="Times New Roman"/>
                <w:color w:val="000000" w:themeColor="text1"/>
              </w:rPr>
            </w:pPr>
            <w:r w:rsidRPr="00054647">
              <w:rPr>
                <w:rFonts w:ascii="Times New Roman" w:hAnsi="Arial Unicode MS" w:eastAsia="Arial Unicode MS" w:cs="Times New Roman"/>
                <w:color w:val="000000" w:themeColor="text1"/>
                <w:sz w:val="18"/>
              </w:rPr>
              <w:t>⃞</w:t>
            </w:r>
            <w:r w:rsidRPr="00054647">
              <w:rPr>
                <w:rFonts w:ascii="Times New Roman" w:hAnsi="Times New Roman" w:eastAsia="Arial Unicode MS" w:cs="Times New Roman"/>
                <w:color w:val="000000" w:themeColor="text1"/>
                <w:sz w:val="18"/>
              </w:rPr>
              <w:t xml:space="preserve"> Fakülte                         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sz w:val="18"/>
              </w:rPr>
              <w:t xml:space="preserve"> </w:t>
            </w:r>
            <w:r w:rsidRPr="00054647">
              <w:rPr>
                <w:rFonts w:ascii="Times New Roman" w:hAnsi="Times New Roman" w:eastAsia="Arial Unicode MS" w:cs="Times New Roman"/>
                <w:color w:val="000000" w:themeColor="text1"/>
                <w:sz w:val="18"/>
              </w:rPr>
              <w:t xml:space="preserve">  </w:t>
            </w:r>
            <w:r w:rsidRPr="00054647">
              <w:rPr>
                <w:rFonts w:ascii="Times New Roman" w:hAnsi="Arial Unicode MS" w:eastAsia="Arial Unicode MS" w:cs="Times New Roman"/>
                <w:color w:val="000000" w:themeColor="text1"/>
                <w:sz w:val="18"/>
              </w:rPr>
              <w:t>⃞</w:t>
            </w:r>
            <w:r w:rsidRPr="00054647">
              <w:rPr>
                <w:rFonts w:ascii="Times New Roman" w:hAnsi="Times New Roman" w:eastAsia="Arial Unicode MS" w:cs="Times New Roman"/>
                <w:color w:val="000000" w:themeColor="text1"/>
                <w:sz w:val="18"/>
              </w:rPr>
              <w:t xml:space="preserve"> Kütüphane 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sz w:val="18"/>
              </w:rPr>
              <w:t xml:space="preserve">                   </w:t>
            </w:r>
            <w:r w:rsidRPr="00054647">
              <w:rPr>
                <w:rFonts w:ascii="Times New Roman" w:hAnsi="Times New Roman" w:eastAsia="Arial Unicode MS" w:cs="Times New Roman"/>
                <w:color w:val="000000" w:themeColor="text1"/>
                <w:sz w:val="18"/>
              </w:rPr>
              <w:t xml:space="preserve"> </w:t>
            </w:r>
            <w:r w:rsidRPr="00054647">
              <w:rPr>
                <w:rFonts w:ascii="Times New Roman" w:hAnsi="Arial Unicode MS" w:eastAsia="Arial Unicode MS" w:cs="Times New Roman"/>
                <w:color w:val="000000" w:themeColor="text1"/>
                <w:sz w:val="20"/>
              </w:rPr>
              <w:t>⃞</w:t>
            </w:r>
            <w:r w:rsidRPr="00054647">
              <w:rPr>
                <w:rFonts w:ascii="Times New Roman" w:hAnsi="Times New Roman" w:eastAsia="Arial Unicode MS" w:cs="Times New Roman"/>
                <w:color w:val="000000" w:themeColor="text1"/>
                <w:sz w:val="20"/>
              </w:rPr>
              <w:t xml:space="preserve"> Meslek Yüksekokul             </w:t>
            </w:r>
            <w:r w:rsidRPr="00054647">
              <w:rPr>
                <w:rFonts w:ascii="Times New Roman" w:hAnsi="Arial Unicode MS" w:eastAsia="Arial Unicode MS" w:cs="Times New Roman"/>
                <w:color w:val="000000" w:themeColor="text1"/>
                <w:sz w:val="20"/>
              </w:rPr>
              <w:t>⃞</w:t>
            </w:r>
            <w:r w:rsidRPr="00054647">
              <w:rPr>
                <w:rFonts w:ascii="Times New Roman" w:hAnsi="Times New Roman" w:eastAsia="Arial Unicode MS" w:cs="Times New Roman"/>
                <w:color w:val="000000" w:themeColor="text1"/>
                <w:sz w:val="20"/>
              </w:rPr>
              <w:t xml:space="preserve"> Araştırma Merkezi ve Koordinatörlük                  </w:t>
            </w:r>
            <w:r w:rsidRPr="00054647">
              <w:rPr>
                <w:rFonts w:ascii="Times New Roman" w:hAnsi="Arial Unicode MS" w:eastAsia="Arial Unicode MS" w:cs="Times New Roman"/>
                <w:color w:val="000000" w:themeColor="text1"/>
                <w:sz w:val="20"/>
              </w:rPr>
              <w:t>⃞</w:t>
            </w:r>
            <w:r w:rsidRPr="00054647">
              <w:rPr>
                <w:rFonts w:ascii="Times New Roman" w:hAnsi="Times New Roman" w:eastAsia="Arial Unicode MS" w:cs="Times New Roman"/>
                <w:color w:val="000000" w:themeColor="text1"/>
                <w:sz w:val="20"/>
              </w:rPr>
              <w:t xml:space="preserve"> Daire Başkanlıkları    </w:t>
            </w:r>
            <w:r w:rsidRPr="00054647">
              <w:rPr>
                <w:rFonts w:ascii="Times New Roman" w:hAnsi="Arial Unicode MS" w:eastAsia="Arial Unicode MS" w:cs="Times New Roman"/>
                <w:color w:val="000000" w:themeColor="text1"/>
                <w:sz w:val="20"/>
              </w:rPr>
              <w:t>⃞</w:t>
            </w:r>
            <w:r w:rsidRPr="00054647">
              <w:rPr>
                <w:rFonts w:ascii="Times New Roman" w:hAnsi="Times New Roman" w:eastAsia="Arial Unicode MS" w:cs="Times New Roman"/>
                <w:color w:val="000000" w:themeColor="text1"/>
                <w:sz w:val="20"/>
              </w:rPr>
              <w:t xml:space="preserve"> Kültür Merkezi          </w:t>
            </w:r>
            <w:r w:rsidRPr="00054647">
              <w:rPr>
                <w:rFonts w:ascii="Times New Roman" w:hAnsi="Arial Unicode MS" w:eastAsia="Arial Unicode MS" w:cs="Times New Roman"/>
                <w:color w:val="000000" w:themeColor="text1"/>
                <w:sz w:val="20"/>
              </w:rPr>
              <w:t>⃞</w:t>
            </w:r>
            <w:r w:rsidRPr="00054647">
              <w:rPr>
                <w:rFonts w:ascii="Times New Roman" w:hAnsi="Times New Roman" w:eastAsia="Arial Unicode MS" w:cs="Times New Roman"/>
                <w:color w:val="000000" w:themeColor="text1"/>
                <w:sz w:val="20"/>
              </w:rPr>
              <w:t xml:space="preserve"> Diğer </w:t>
            </w:r>
          </w:p>
          <w:p w:rsidRPr="00054647" w:rsidR="00054647" w:rsidP="00054647" w:rsidRDefault="00054647" w14:paraId="26D09531" w14:textId="77777777">
            <w:p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</w:pBdr>
              <w:ind w:left="100"/>
              <w:rPr>
                <w:rFonts w:ascii="Times New Roman" w:hAnsi="Times New Roman" w:cs="Times New Roman"/>
                <w:color w:val="000000" w:themeColor="text1"/>
              </w:rPr>
            </w:pPr>
          </w:p>
          <w:p w:rsidRPr="00054647" w:rsidR="00054647" w:rsidP="00054647" w:rsidRDefault="00054647" w14:paraId="2AF8484D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Pr="00054647" w:rsidR="00054647" w:rsidP="00054647" w:rsidRDefault="00054647" w14:paraId="11FA811A" w14:textId="77777777">
            <w:p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</w:pBdr>
              <w:ind w:left="110" w:hanging="10"/>
              <w:rPr>
                <w:rFonts w:ascii="Times New Roman" w:hAnsi="Times New Roman" w:cs="Times New Roman"/>
                <w:color w:val="000000" w:themeColor="text1"/>
              </w:rPr>
            </w:pPr>
            <w:r w:rsidRPr="00054647">
              <w:rPr>
                <w:rFonts w:ascii="Times New Roman" w:hAnsi="Times New Roman" w:eastAsia="Arial Unicode MS" w:cs="Times New Roman"/>
                <w:color w:val="000000" w:themeColor="text1"/>
                <w:sz w:val="18"/>
              </w:rPr>
              <w:t xml:space="preserve">Daha önce Kısmi Zamanlı Öğrenci olarak çalıştınız mı?     </w:t>
            </w:r>
            <w:r w:rsidRPr="00054647">
              <w:rPr>
                <w:rFonts w:ascii="Times New Roman" w:hAnsi="Arial Unicode MS" w:eastAsia="Arial Unicode MS" w:cs="Times New Roman"/>
                <w:color w:val="000000" w:themeColor="text1"/>
                <w:sz w:val="18"/>
              </w:rPr>
              <w:t>⃞</w:t>
            </w:r>
            <w:r w:rsidRPr="00054647">
              <w:rPr>
                <w:rFonts w:ascii="Times New Roman" w:hAnsi="Times New Roman" w:eastAsia="Arial Unicode MS" w:cs="Times New Roman"/>
                <w:color w:val="000000" w:themeColor="text1"/>
                <w:sz w:val="18"/>
              </w:rPr>
              <w:t xml:space="preserve"> Evet            </w:t>
            </w:r>
            <w:r w:rsidRPr="00054647">
              <w:rPr>
                <w:rFonts w:ascii="Times New Roman" w:hAnsi="Arial Unicode MS" w:eastAsia="Arial Unicode MS" w:cs="Times New Roman"/>
                <w:color w:val="000000" w:themeColor="text1"/>
                <w:sz w:val="18"/>
              </w:rPr>
              <w:t>⃞</w:t>
            </w:r>
            <w:r w:rsidRPr="00054647">
              <w:rPr>
                <w:rFonts w:ascii="Times New Roman" w:hAnsi="Times New Roman" w:eastAsia="Arial Unicode MS" w:cs="Times New Roman"/>
                <w:color w:val="000000" w:themeColor="text1"/>
                <w:sz w:val="18"/>
              </w:rPr>
              <w:t xml:space="preserve"> Hayır </w:t>
            </w:r>
          </w:p>
          <w:p w:rsidRPr="00054647" w:rsidR="00054647" w:rsidP="00054647" w:rsidRDefault="00054647" w14:paraId="52376EBA" w14:textId="77777777">
            <w:p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</w:pBdr>
              <w:spacing w:after="179"/>
              <w:ind w:left="110" w:hanging="10"/>
              <w:rPr>
                <w:rFonts w:ascii="Times New Roman" w:hAnsi="Times New Roman" w:cs="Times New Roman"/>
                <w:color w:val="000000" w:themeColor="text1"/>
              </w:rPr>
            </w:pPr>
            <w:r w:rsidRPr="00054647">
              <w:rPr>
                <w:rFonts w:ascii="Times New Roman" w:hAnsi="Times New Roman" w:eastAsia="Arial Unicode MS" w:cs="Times New Roman"/>
                <w:color w:val="000000" w:themeColor="text1"/>
                <w:sz w:val="18"/>
              </w:rPr>
              <w:t>Çalışılan Dönem: ……………………………………              Çalışılan Birim: ……………………………</w:t>
            </w:r>
            <w:proofErr w:type="gramStart"/>
            <w:r w:rsidRPr="00054647">
              <w:rPr>
                <w:rFonts w:ascii="Times New Roman" w:hAnsi="Times New Roman" w:eastAsia="Arial Unicode MS" w:cs="Times New Roman"/>
                <w:color w:val="000000" w:themeColor="text1"/>
                <w:sz w:val="18"/>
              </w:rPr>
              <w:t>…….</w:t>
            </w:r>
            <w:proofErr w:type="gramEnd"/>
            <w:r w:rsidRPr="00054647">
              <w:rPr>
                <w:rFonts w:ascii="Times New Roman" w:hAnsi="Times New Roman" w:eastAsia="Arial Unicode MS" w:cs="Times New Roman"/>
                <w:color w:val="000000" w:themeColor="text1"/>
                <w:sz w:val="18"/>
              </w:rPr>
              <w:t>.</w:t>
            </w:r>
          </w:p>
          <w:p w:rsidRPr="00054647" w:rsidR="00054647" w:rsidP="00054647" w:rsidRDefault="00054647" w14:paraId="339FBCD3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Pr="00054647" w:rsidR="00054647" w:rsidP="00054647" w:rsidRDefault="00054647" w14:paraId="121BA9AC" w14:textId="77777777">
            <w:pPr>
              <w:pBdr>
                <w:top w:val="single" w:color="000000" w:sz="4" w:space="0"/>
                <w:left w:val="single" w:color="000000" w:sz="4" w:space="8"/>
                <w:bottom w:val="single" w:color="000000" w:sz="4" w:space="0"/>
                <w:right w:val="single" w:color="000000" w:sz="4" w:space="0"/>
              </w:pBdr>
              <w:ind w:left="271"/>
              <w:rPr>
                <w:rFonts w:ascii="Times New Roman" w:hAnsi="Times New Roman" w:cs="Times New Roman"/>
                <w:color w:val="000000" w:themeColor="text1"/>
              </w:rPr>
            </w:pPr>
            <w:r w:rsidRPr="00054647">
              <w:rPr>
                <w:rFonts w:ascii="Times New Roman" w:hAnsi="Times New Roman" w:eastAsia="Arial Unicode MS" w:cs="Times New Roman"/>
                <w:color w:val="000000" w:themeColor="text1"/>
                <w:sz w:val="18"/>
                <w:u w:val="single" w:color="000000"/>
              </w:rPr>
              <w:t>Formda belirttiğim tüm bilgilerin doğruluğunu kabul ve taahhüt ederim.</w:t>
            </w:r>
          </w:p>
          <w:p w:rsidRPr="00054647" w:rsidR="00054647" w:rsidP="00054647" w:rsidRDefault="00054647" w14:paraId="4A48D5BE" w14:textId="77777777">
            <w:pPr>
              <w:pBdr>
                <w:top w:val="single" w:color="000000" w:sz="4" w:space="0"/>
                <w:left w:val="single" w:color="000000" w:sz="4" w:space="8"/>
                <w:bottom w:val="single" w:color="000000" w:sz="4" w:space="0"/>
                <w:right w:val="single" w:color="000000" w:sz="4" w:space="0"/>
              </w:pBdr>
              <w:ind w:left="27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54647">
              <w:rPr>
                <w:rFonts w:ascii="Times New Roman" w:hAnsi="Times New Roman" w:eastAsia="Arial Unicode MS" w:cs="Times New Roman"/>
                <w:color w:val="000000" w:themeColor="text1"/>
                <w:sz w:val="18"/>
              </w:rPr>
              <w:t xml:space="preserve">      Tarih                                                       İmza </w:t>
            </w:r>
          </w:p>
          <w:p w:rsidRPr="00054647" w:rsidR="00054647" w:rsidP="00054647" w:rsidRDefault="00054647" w14:paraId="673CC4F2" w14:textId="77777777">
            <w:pPr>
              <w:pBdr>
                <w:top w:val="single" w:color="000000" w:sz="4" w:space="0"/>
                <w:left w:val="single" w:color="000000" w:sz="4" w:space="8"/>
                <w:bottom w:val="single" w:color="000000" w:sz="4" w:space="0"/>
                <w:right w:val="single" w:color="000000" w:sz="4" w:space="0"/>
              </w:pBdr>
              <w:ind w:left="27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Pr="00054647" w:rsidR="00054647" w:rsidP="00054647" w:rsidRDefault="00054647" w14:paraId="215C5979" w14:textId="77777777">
            <w:pPr>
              <w:pBdr>
                <w:top w:val="single" w:color="000000" w:sz="4" w:space="0"/>
                <w:left w:val="single" w:color="000000" w:sz="4" w:space="8"/>
                <w:bottom w:val="single" w:color="000000" w:sz="4" w:space="0"/>
                <w:right w:val="single" w:color="000000" w:sz="4" w:space="0"/>
              </w:pBdr>
              <w:ind w:left="27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Pr="00054647" w:rsidR="00054647" w:rsidP="00054647" w:rsidRDefault="00054647" w14:paraId="6EE13D76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Pr="00054647" w:rsidR="00054647" w:rsidP="00054647" w:rsidRDefault="00054647" w14:paraId="51FFD526" w14:textId="77777777">
            <w:pPr>
              <w:ind w:left="-5" w:hanging="10"/>
              <w:rPr>
                <w:rFonts w:ascii="Times New Roman" w:hAnsi="Times New Roman" w:cs="Times New Roman"/>
                <w:color w:val="000000" w:themeColor="text1"/>
              </w:rPr>
            </w:pPr>
            <w:r w:rsidRPr="00054647">
              <w:rPr>
                <w:rFonts w:ascii="Times New Roman" w:hAnsi="Times New Roman" w:eastAsia="Arial Unicode MS" w:cs="Times New Roman"/>
                <w:color w:val="000000" w:themeColor="text1"/>
                <w:sz w:val="18"/>
              </w:rPr>
              <w:t xml:space="preserve">Bu bölüm Birim Komisyonu tarafından doldurulacaktır. </w:t>
            </w:r>
          </w:p>
          <w:tbl>
            <w:tblPr>
              <w:tblStyle w:val="TableGrid"/>
              <w:tblW w:w="9921" w:type="dxa"/>
              <w:tblInd w:w="5" w:type="dxa"/>
              <w:tblCellMar>
                <w:top w:w="105" w:type="dxa"/>
                <w:right w:w="49" w:type="dxa"/>
              </w:tblCellMar>
              <w:tblLook w:val="04A0" w:firstRow="1" w:lastRow="0" w:firstColumn="1" w:lastColumn="0" w:noHBand="0" w:noVBand="1"/>
            </w:tblPr>
            <w:tblGrid>
              <w:gridCol w:w="2405"/>
              <w:gridCol w:w="1952"/>
              <w:gridCol w:w="912"/>
              <w:gridCol w:w="571"/>
              <w:gridCol w:w="960"/>
              <w:gridCol w:w="3121"/>
            </w:tblGrid>
            <w:tr w:rsidRPr="00054647" w:rsidR="00054647" w:rsidTr="006F4037" w14:paraId="108C0452" w14:textId="77777777">
              <w:trPr>
                <w:trHeight w:val="660"/>
              </w:trPr>
              <w:tc>
                <w:tcPr>
                  <w:tcW w:w="2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5EA0E141" w14:textId="77777777">
                  <w:pPr>
                    <w:ind w:left="11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Değerlendirme Sonucu: </w:t>
                  </w:r>
                </w:p>
              </w:tc>
              <w:tc>
                <w:tcPr>
                  <w:tcW w:w="2864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vAlign w:val="center"/>
                </w:tcPr>
                <w:p w:rsidRPr="00054647" w:rsidR="00054647" w:rsidP="00054647" w:rsidRDefault="00054647" w14:paraId="5CEE5B45" w14:textId="77777777">
                  <w:pPr>
                    <w:ind w:left="1042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UYGUNDUR   </w:t>
                  </w: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</w:t>
                  </w: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3F304C0B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4081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3AE22401" w14:textId="77777777">
                  <w:pPr>
                    <w:ind w:left="52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UYGUN DEĞİLDİR   </w:t>
                  </w:r>
                  <w:r w:rsidRPr="00054647">
                    <w:rPr>
                      <w:rFonts w:ascii="Times New Roman" w:hAnsi="Arial Unicode MS" w:eastAsia="Arial Unicode MS" w:cs="Times New Roman"/>
                      <w:color w:val="000000" w:themeColor="text1"/>
                      <w:sz w:val="18"/>
                    </w:rPr>
                    <w:t>⃞</w:t>
                  </w: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  </w:t>
                  </w:r>
                </w:p>
              </w:tc>
            </w:tr>
            <w:tr w:rsidRPr="00054647" w:rsidR="00054647" w:rsidTr="006F4037" w14:paraId="79448EC7" w14:textId="77777777">
              <w:trPr>
                <w:trHeight w:val="953"/>
              </w:trPr>
              <w:tc>
                <w:tcPr>
                  <w:tcW w:w="2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Pr="00054647" w:rsidR="00054647" w:rsidP="00054647" w:rsidRDefault="00054647" w14:paraId="668E7BFA" w14:textId="77777777">
                  <w:pPr>
                    <w:ind w:left="11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Değerlendirenin: </w:t>
                  </w:r>
                </w:p>
              </w:tc>
              <w:tc>
                <w:tcPr>
                  <w:tcW w:w="19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03371CE3" w14:textId="77777777">
                  <w:pPr>
                    <w:ind w:left="53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Adı-Soyadı: </w:t>
                  </w:r>
                </w:p>
              </w:tc>
              <w:tc>
                <w:tcPr>
                  <w:tcW w:w="9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</w:tcPr>
                <w:p w:rsidRPr="00054647" w:rsidR="00054647" w:rsidP="00054647" w:rsidRDefault="00054647" w14:paraId="745BD5A0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571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</w:tcPr>
                <w:p w:rsidRPr="00054647" w:rsidR="00054647" w:rsidP="00054647" w:rsidRDefault="00054647" w14:paraId="021F5EEE" w14:textId="7777777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>Unvan</w:t>
                  </w:r>
                </w:p>
              </w:tc>
              <w:tc>
                <w:tcPr>
                  <w:tcW w:w="960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088987FD" w14:textId="77777777">
                  <w:pPr>
                    <w:ind w:left="-48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>ı</w:t>
                  </w:r>
                  <w:proofErr w:type="gramEnd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: </w:t>
                  </w:r>
                </w:p>
              </w:tc>
              <w:tc>
                <w:tcPr>
                  <w:tcW w:w="312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1F3298E1" w14:textId="77777777">
                  <w:pPr>
                    <w:ind w:left="53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8"/>
                    </w:rPr>
                    <w:t xml:space="preserve">İmza-Tarih: </w:t>
                  </w:r>
                </w:p>
                <w:p w:rsidRPr="00054647" w:rsidR="00054647" w:rsidP="00054647" w:rsidRDefault="00054647" w14:paraId="731FC166" w14:textId="77777777">
                  <w:pPr>
                    <w:ind w:left="99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Pr="00054647" w:rsidR="00054647" w:rsidP="00054647" w:rsidRDefault="00054647" w14:paraId="244B5690" w14:textId="77777777">
                  <w:pPr>
                    <w:ind w:left="99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</w:tbl>
          <w:p w:rsidRPr="00054647" w:rsidR="00054647" w:rsidP="00054647" w:rsidRDefault="00054647" w14:paraId="56265889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tbl>
            <w:tblPr>
              <w:tblStyle w:val="TableGrid"/>
              <w:tblW w:w="9921" w:type="dxa"/>
              <w:tblInd w:w="5" w:type="dxa"/>
              <w:tblCellMar>
                <w:top w:w="52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30"/>
              <w:gridCol w:w="9091"/>
            </w:tblGrid>
            <w:tr w:rsidRPr="00054647" w:rsidR="00054647" w:rsidTr="006F4037" w14:paraId="394B96AC" w14:textId="77777777">
              <w:trPr>
                <w:trHeight w:val="309"/>
              </w:trPr>
              <w:tc>
                <w:tcPr>
                  <w:tcW w:w="830" w:type="dxa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nil"/>
                  </w:tcBorders>
                </w:tcPr>
                <w:p w:rsidRPr="00054647" w:rsidR="00054647" w:rsidP="00054647" w:rsidRDefault="00054647" w14:paraId="181F5D82" w14:textId="77777777">
                  <w:pPr>
                    <w:ind w:left="368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6"/>
                    </w:rPr>
                    <w:t>1-</w:t>
                  </w:r>
                </w:p>
              </w:tc>
              <w:tc>
                <w:tcPr>
                  <w:tcW w:w="9091" w:type="dxa"/>
                  <w:tcBorders>
                    <w:top w:val="single" w:color="000000" w:sz="4" w:space="0"/>
                    <w:left w:val="nil"/>
                    <w:bottom w:val="nil"/>
                    <w:right w:val="single" w:color="000000" w:sz="4" w:space="0"/>
                  </w:tcBorders>
                </w:tcPr>
                <w:p w:rsidRPr="00054647" w:rsidR="00054647" w:rsidP="00054647" w:rsidRDefault="00054647" w14:paraId="0653009F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6"/>
                    </w:rPr>
                    <w:t xml:space="preserve">Bu form öğrenci tarafından eksiksiz olarak doldurulacaktır. </w:t>
                  </w:r>
                </w:p>
              </w:tc>
            </w:tr>
            <w:tr w:rsidRPr="00054647" w:rsidR="00054647" w:rsidTr="006F4037" w14:paraId="70FE118F" w14:textId="77777777">
              <w:trPr>
                <w:trHeight w:val="278"/>
              </w:trPr>
              <w:tc>
                <w:tcPr>
                  <w:tcW w:w="830" w:type="dxa"/>
                  <w:tcBorders>
                    <w:top w:val="nil"/>
                    <w:left w:val="single" w:color="000000" w:sz="4" w:space="0"/>
                    <w:bottom w:val="nil"/>
                    <w:right w:val="nil"/>
                  </w:tcBorders>
                </w:tcPr>
                <w:p w:rsidRPr="00054647" w:rsidR="00054647" w:rsidP="00054647" w:rsidRDefault="00054647" w14:paraId="23E02631" w14:textId="77777777">
                  <w:pPr>
                    <w:ind w:left="368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6"/>
                    </w:rPr>
                    <w:t>2-</w:t>
                  </w:r>
                </w:p>
              </w:tc>
              <w:tc>
                <w:tcPr>
                  <w:tcW w:w="9091" w:type="dxa"/>
                  <w:tcBorders>
                    <w:top w:val="nil"/>
                    <w:left w:val="nil"/>
                    <w:bottom w:val="nil"/>
                    <w:right w:val="single" w:color="000000" w:sz="4" w:space="0"/>
                  </w:tcBorders>
                </w:tcPr>
                <w:p w:rsidRPr="00054647" w:rsidR="00054647" w:rsidP="00054647" w:rsidRDefault="00054647" w14:paraId="6925FA3E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6"/>
                    </w:rPr>
                    <w:t xml:space="preserve">Gerçeğe aykırı bilgi verenler işe alınsalar dahi işten çıkarılacaktır. </w:t>
                  </w:r>
                </w:p>
              </w:tc>
            </w:tr>
            <w:tr w:rsidRPr="00054647" w:rsidR="00054647" w:rsidTr="006F4037" w14:paraId="0B7B4CE5" w14:textId="77777777">
              <w:trPr>
                <w:trHeight w:val="258"/>
              </w:trPr>
              <w:tc>
                <w:tcPr>
                  <w:tcW w:w="830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nil"/>
                  </w:tcBorders>
                </w:tcPr>
                <w:p w:rsidRPr="00054647" w:rsidR="00054647" w:rsidP="00054647" w:rsidRDefault="00054647" w14:paraId="5DF49083" w14:textId="77777777">
                  <w:pPr>
                    <w:ind w:left="368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6"/>
                    </w:rPr>
                    <w:t>3-</w:t>
                  </w:r>
                </w:p>
              </w:tc>
              <w:tc>
                <w:tcPr>
                  <w:tcW w:w="9091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</w:tcPr>
                <w:p w:rsidRPr="00054647" w:rsidR="00054647" w:rsidP="00054647" w:rsidRDefault="00054647" w14:paraId="0A58CB48" w14:textId="77777777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6"/>
                    </w:rPr>
                    <w:t xml:space="preserve">Bu formu doldurmak SKSDB’ </w:t>
                  </w:r>
                  <w:proofErr w:type="spellStart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6"/>
                    </w:rPr>
                    <w:t>yi</w:t>
                  </w:r>
                  <w:proofErr w:type="spellEnd"/>
                  <w:r w:rsidRPr="00054647">
                    <w:rPr>
                      <w:rFonts w:ascii="Times New Roman" w:hAnsi="Times New Roman" w:eastAsia="Arial Unicode MS" w:cs="Times New Roman"/>
                      <w:color w:val="000000" w:themeColor="text1"/>
                      <w:sz w:val="16"/>
                    </w:rPr>
                    <w:t xml:space="preserve"> hiçbir taahhüt altına sokmaz. </w:t>
                  </w:r>
                </w:p>
              </w:tc>
            </w:tr>
          </w:tbl>
          <w:p w:rsidRPr="00054647" w:rsidR="00C90B6E" w:rsidP="00FE2AA3" w:rsidRDefault="00C90B6E" w14:paraId="1441A876" w14:textId="77777777">
            <w:pPr>
              <w:rPr>
                <w:bCs/>
                <w:color w:val="000000" w:themeColor="text1"/>
              </w:rPr>
            </w:pPr>
          </w:p>
        </w:tc>
      </w:tr>
    </w:tbl>
    <w:p w:rsidRPr="00054647" w:rsidR="00526DC3" w:rsidP="007C68E6" w:rsidRDefault="00526DC3" w14:paraId="3429F6C4" w14:textId="77777777">
      <w:pPr>
        <w:rPr>
          <w:color w:val="000000" w:themeColor="text1"/>
        </w:rPr>
      </w:pPr>
    </w:p>
    <w:sectPr w:rsidRPr="00054647" w:rsidR="00526DC3" w:rsidSect="00A61006">
      <w:footerReference r:id="R7599c4f8290d4568"/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D9E76" w14:textId="77777777" w:rsidR="00C35BE6" w:rsidRDefault="00C35BE6" w:rsidP="00BD3F84">
      <w:pPr>
        <w:spacing w:after="0" w:line="240" w:lineRule="auto"/>
      </w:pPr>
      <w:r>
        <w:separator/>
      </w:r>
    </w:p>
  </w:endnote>
  <w:endnote w:type="continuationSeparator" w:id="0">
    <w:p w14:paraId="13EBCBE6" w14:textId="77777777" w:rsidR="00C35BE6" w:rsidRDefault="00C35BE6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7499A518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528D36C5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49B1AC33" w14:textId="77777777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CD671" w14:textId="77777777" w:rsidR="00C35BE6" w:rsidRDefault="00C35BE6" w:rsidP="00BD3F84">
      <w:pPr>
        <w:spacing w:after="0" w:line="240" w:lineRule="auto"/>
      </w:pPr>
      <w:r>
        <w:separator/>
      </w:r>
    </w:p>
  </w:footnote>
  <w:footnote w:type="continuationSeparator" w:id="0">
    <w:p w14:paraId="29586A3E" w14:textId="77777777" w:rsidR="00C35BE6" w:rsidRDefault="00C35BE6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69DABF83" w14:textId="77777777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5A7C784C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6685B15E" w14:textId="77777777">
          <w:pPr>
            <w:spacing w:after="0" w:line="240" w:lineRule="auto"/>
            <w:ind w:left="214" w:hanging="214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eastAsia="Times New Roman" w:cs="Times New Roman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31F25EB5" w14:textId="77777777">
          <w:pPr>
            <w:spacing w:after="0" w:line="240" w:lineRule="auto"/>
            <w:jc w:val="center"/>
            <w:rPr>
              <w:rFonts w:eastAsia="Times New Roman" w:cs="Times New Roman"/>
              <w:b/>
              <w:bCs/>
              <w:sz w:val="24"/>
              <w:szCs w:val="24"/>
            </w:rPr>
          </w:pPr>
          <w:r w:rsidRPr="00CB1060">
            <w:rPr>
              <w:rFonts w:eastAsia="Times New Roman" w:cs="Times New Roman"/>
              <w:b/>
              <w:bCs/>
              <w:sz w:val="24"/>
              <w:szCs w:val="24"/>
            </w:rPr>
            <w:t xml:space="preserve">T.C. </w:t>
          </w:r>
        </w:p>
        <w:p w:rsidRPr="00CB1060" w:rsidR="004A22C2" w:rsidP="004A22C2" w:rsidRDefault="004A22C2" w14:paraId="3A280D63" w14:textId="77777777">
          <w:pPr>
            <w:spacing w:after="0" w:line="240" w:lineRule="auto"/>
            <w:jc w:val="center"/>
            <w:rPr>
              <w:rFonts w:eastAsia="Times New Roman" w:cs="Times New Roman"/>
              <w:b/>
              <w:bCs/>
              <w:sz w:val="24"/>
              <w:szCs w:val="24"/>
            </w:rPr>
          </w:pPr>
          <w:r w:rsidRPr="00CB1060">
            <w:rPr>
              <w:rFonts w:eastAsia="Times New Roman" w:cs="Times New Roman"/>
              <w:b/>
              <w:bCs/>
              <w:sz w:val="24"/>
              <w:szCs w:val="24"/>
            </w:rPr>
            <w:t>TRABZON ÜNİVERSİTESİ</w:t>
          </w:r>
        </w:p>
        <w:p w:rsidRPr="00CB1060" w:rsidR="004A22C2" w:rsidP="004A22C2" w:rsidRDefault="00DD5402" w14:paraId="2D965B51" w14:textId="77777777">
          <w:pPr>
            <w:spacing w:after="0" w:line="240" w:lineRule="auto"/>
            <w:jc w:val="center"/>
            <w:rPr>
              <w:rFonts w:eastAsia="Times New Roman" w:cs="Times New Roman"/>
              <w:b/>
              <w:bCs/>
              <w:sz w:val="24"/>
              <w:szCs w:val="24"/>
            </w:rPr>
          </w:pPr>
          <w:r w:rsidRPr="009C41B0">
            <w:rPr>
              <w:rFonts w:eastAsia="Times New Roman" w:cs="Times New Roman"/>
              <w:b/>
              <w:bCs/>
              <w:sz w:val="24"/>
              <w:szCs w:val="24"/>
            </w:rPr>
            <w:t>Sağlık, Kültür ve Spor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7C3A0FC8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sz w:val="20"/>
              <w:szCs w:val="20"/>
            </w:rPr>
          </w:pPr>
        </w:p>
      </w:tc>
    </w:tr>
    <w:tr w:rsidRPr="00C311D6" w:rsidR="004A22C2" w:rsidTr="002675ED" w14:paraId="6865D8C3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741FD333" w14:textId="77777777">
          <w:pPr>
            <w:spacing w:after="0" w:line="240" w:lineRule="auto"/>
            <w:ind w:left="214" w:hanging="214"/>
            <w:rPr>
              <w:rFonts w:eastAsia="Times New Roman" w:cs="Times New Roman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03F63255" w14:textId="77777777">
          <w:pPr>
            <w:spacing w:after="0" w:line="240" w:lineRule="auto"/>
            <w:jc w:val="center"/>
            <w:rPr>
              <w:rFonts w:eastAsia="Times New Roman" w:cs="Times New Roman"/>
              <w:b/>
              <w:bCs/>
              <w:sz w:val="24"/>
              <w:szCs w:val="24"/>
            </w:rPr>
          </w:pPr>
          <w:r w:rsidRPr="009C41B0">
            <w:rPr>
              <w:rFonts w:eastAsia="Times New Roman" w:cs="Times New Roman"/>
              <w:b/>
              <w:bCs/>
              <w:sz w:val="24"/>
              <w:szCs w:val="24"/>
            </w:rPr>
            <w:t>KISMİ ZAMANLI ÖĞRENCİ İŞ BAŞVURU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16F5A273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sz w:val="20"/>
              <w:szCs w:val="20"/>
            </w:rPr>
          </w:pPr>
          <w:r w:rsidRPr="00797F78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>KYS-FR/DB‐SKS/05</w:t>
          </w:r>
        </w:p>
      </w:tc>
    </w:tr>
    <w:tr w:rsidRPr="00C311D6" w:rsidR="004A22C2" w:rsidTr="002675ED" w14:paraId="0C14E926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26399984" w14:textId="77777777">
          <w:pPr>
            <w:spacing w:after="0" w:line="240" w:lineRule="auto"/>
            <w:rPr>
              <w:rFonts w:eastAsia="Times New Roman" w:cs="Times New Roman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AC32D48" w14:textId="77777777">
          <w:pPr>
            <w:spacing w:after="0" w:line="240" w:lineRule="auto"/>
            <w:jc w:val="center"/>
            <w:rPr>
              <w:rFonts w:eastAsia="Times New Roman" w:cs="Times New Roman"/>
              <w:b/>
              <w:bCs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7CACCBD7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sz w:val="20"/>
              <w:szCs w:val="20"/>
            </w:rPr>
          </w:pPr>
          <w:r w:rsidRPr="00797F78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>13.07.2026</w:t>
          </w:r>
        </w:p>
      </w:tc>
    </w:tr>
    <w:tr w:rsidRPr="00C311D6" w:rsidR="004A22C2" w:rsidTr="002675ED" w14:paraId="082C9EF0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9411BF7" w14:textId="77777777">
          <w:pPr>
            <w:spacing w:after="0" w:line="240" w:lineRule="auto"/>
            <w:rPr>
              <w:rFonts w:eastAsia="Times New Roman" w:cs="Times New Roman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71DA9F4E" w14:textId="77777777">
          <w:pPr>
            <w:spacing w:after="0" w:line="240" w:lineRule="auto"/>
            <w:jc w:val="center"/>
            <w:rPr>
              <w:rFonts w:eastAsia="Times New Roman" w:cs="Times New Roman"/>
              <w:b/>
              <w:bCs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6B1E6599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sz w:val="20"/>
              <w:szCs w:val="20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 xml:space="preserve">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>00/...</w:t>
          </w:r>
        </w:p>
      </w:tc>
    </w:tr>
    <w:tr w:rsidRPr="00C311D6" w:rsidR="004A22C2" w:rsidTr="002675ED" w14:paraId="66D2CECF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32DA1682" w14:textId="77777777">
          <w:pPr>
            <w:spacing w:after="0" w:line="240" w:lineRule="auto"/>
            <w:rPr>
              <w:rFonts w:eastAsia="Times New Roman" w:cs="Times New Roman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739E5157" w14:textId="77777777">
          <w:pPr>
            <w:spacing w:after="0" w:line="240" w:lineRule="auto"/>
            <w:jc w:val="center"/>
            <w:rPr>
              <w:rFonts w:eastAsia="Times New Roman" w:cs="Times New Roman"/>
              <w:b/>
              <w:bCs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1BA367D3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sz w:val="20"/>
              <w:szCs w:val="20"/>
            </w:rPr>
          </w:pP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>Sayfa</w:t>
          </w:r>
          <w:r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sz w:val="20"/>
              <w:szCs w:val="20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sz w:val="20"/>
              <w:szCs w:val="20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fldChar w:fldCharType="end"/>
          </w:r>
        </w:p>
      </w:tc>
    </w:tr>
  </w:tbl>
  <w:p w:rsidR="00BD3F84" w:rsidP="00A61006" w:rsidRDefault="00BD3F84" w14:paraId="4054CE24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1F35D202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476545">
    <w:abstractNumId w:val="3"/>
  </w:num>
  <w:num w:numId="2" w16cid:durableId="1428383680">
    <w:abstractNumId w:val="1"/>
  </w:num>
  <w:num w:numId="3" w16cid:durableId="702482935">
    <w:abstractNumId w:val="2"/>
  </w:num>
  <w:num w:numId="4" w16cid:durableId="667948525">
    <w:abstractNumId w:val="4"/>
  </w:num>
  <w:num w:numId="5" w16cid:durableId="1887525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8E6"/>
    <w:rsid w:val="00021074"/>
    <w:rsid w:val="00043054"/>
    <w:rsid w:val="00054647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1F0A28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818DB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C68E6"/>
    <w:rsid w:val="007D37B3"/>
    <w:rsid w:val="00852200"/>
    <w:rsid w:val="008D0922"/>
    <w:rsid w:val="00901145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23EF"/>
    <w:rsid w:val="00A458CF"/>
    <w:rsid w:val="00A61006"/>
    <w:rsid w:val="00A61A71"/>
    <w:rsid w:val="00AC7578"/>
    <w:rsid w:val="00B16670"/>
    <w:rsid w:val="00B61EE5"/>
    <w:rsid w:val="00B76C45"/>
    <w:rsid w:val="00B774E5"/>
    <w:rsid w:val="00B910EC"/>
    <w:rsid w:val="00B9236E"/>
    <w:rsid w:val="00BC084F"/>
    <w:rsid w:val="00BC3662"/>
    <w:rsid w:val="00BD3F84"/>
    <w:rsid w:val="00BD438F"/>
    <w:rsid w:val="00C05DE0"/>
    <w:rsid w:val="00C35BE6"/>
    <w:rsid w:val="00C87347"/>
    <w:rsid w:val="00C90B6E"/>
    <w:rsid w:val="00CB1060"/>
    <w:rsid w:val="00CD3807"/>
    <w:rsid w:val="00CE570F"/>
    <w:rsid w:val="00D13975"/>
    <w:rsid w:val="00DA4654"/>
    <w:rsid w:val="00DD5402"/>
    <w:rsid w:val="00E02603"/>
    <w:rsid w:val="00E517CF"/>
    <w:rsid w:val="00E57B14"/>
    <w:rsid w:val="00E66350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6C6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647"/>
    <w:rPr>
      <w:rFonts w:ascii="Calibri" w:eastAsia="Calibri" w:hAnsi="Calibri" w:cs="Calibri"/>
      <w:color w:val="000000"/>
      <w:lang w:eastAsia="tr-TR"/>
    </w:rPr>
  </w:style>
  <w:style w:type="paragraph" w:styleId="Balk1">
    <w:name w:val="heading 1"/>
    <w:next w:val="Normal"/>
    <w:link w:val="Balk1Char"/>
    <w:uiPriority w:val="9"/>
    <w:unhideWhenUsed/>
    <w:qFormat/>
    <w:rsid w:val="00054647"/>
    <w:pPr>
      <w:keepNext/>
      <w:keepLines/>
      <w:spacing w:after="0"/>
      <w:ind w:left="1"/>
      <w:jc w:val="center"/>
      <w:outlineLvl w:val="0"/>
    </w:pPr>
    <w:rPr>
      <w:rFonts w:ascii="Arial Unicode MS" w:eastAsia="Arial Unicode MS" w:hAnsi="Arial Unicode MS" w:cs="Arial Unicode MS"/>
      <w:color w:val="000000"/>
      <w:sz w:val="18"/>
      <w:u w:val="single" w:color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alk1Char">
    <w:name w:val="Başlık 1 Char"/>
    <w:basedOn w:val="VarsaylanParagrafYazTipi"/>
    <w:link w:val="Balk1"/>
    <w:uiPriority w:val="9"/>
    <w:rsid w:val="00054647"/>
    <w:rPr>
      <w:rFonts w:ascii="Arial Unicode MS" w:eastAsia="Arial Unicode MS" w:hAnsi="Arial Unicode MS" w:cs="Arial Unicode MS"/>
      <w:color w:val="000000"/>
      <w:sz w:val="18"/>
      <w:u w:val="single" w:color="000000"/>
      <w:lang w:eastAsia="tr-TR"/>
    </w:rPr>
  </w:style>
  <w:style w:type="table" w:customStyle="1" w:styleId="TableGrid">
    <w:name w:val="TableGrid"/>
    <w:rsid w:val="00054647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header" Target="/word/header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footer" Target="/word/footer2.xml" Id="rId12" /><Relationship Type="http://schemas.openxmlformats.org/officeDocument/2006/relationships/numbering" Target="/word/numbering.xml" Id="rId2" /><Relationship Type="http://schemas.openxmlformats.org/officeDocument/2006/relationships/theme" Target="/word/theme/theme1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5" /><Relationship Type="http://schemas.openxmlformats.org/officeDocument/2006/relationships/header" Target="/word/header2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3.xml" Id="rId14" /><Relationship Type="http://schemas.openxmlformats.org/officeDocument/2006/relationships/footer" Target="/word/footer4.xml" Id="R7599c4f8290d4568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51D7-0835-48BD-A762-89050D8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Kısmi Zamanlı İş Başvuru Formu v2</Template>
  <TotalTime>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Çağdaş Yunus Koca</cp:lastModifiedBy>
  <cp:revision>1</cp:revision>
  <dcterms:created xsi:type="dcterms:W3CDTF">2026-07-13T07:49:00Z</dcterms:created>
  <dcterms:modified xsi:type="dcterms:W3CDTF">2026-07-13T07:50:00Z</dcterms:modified>
</cp:coreProperties>
</file>