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-163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AF205B" w:rsidTr="00F7159E" w14:paraId="2605E445" w14:textId="77777777">
        <w:trPr>
          <w:trHeight w:val="10338"/>
        </w:trPr>
        <w:tc>
          <w:tcPr>
            <w:tcW w:w="10223" w:type="dxa"/>
          </w:tcPr>
          <w:p w:rsidRPr="00CC275E" w:rsidR="00AF205B" w:rsidP="00E55EEB" w:rsidRDefault="00AF205B" w14:paraId="5B86F075" w14:textId="77777777">
            <w:pPr>
              <w:jc w:val="center"/>
              <w:rPr>
                <w:b/>
              </w:rPr>
            </w:pPr>
            <w:r w:rsidRPr="00E42ECD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editId="45C4C71B" wp14:anchorId="38A5A557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24765</wp:posOffset>
                  </wp:positionV>
                  <wp:extent cx="809625" cy="771525"/>
                  <wp:effectExtent l="0" t="0" r="0" b="0"/>
                  <wp:wrapSquare wrapText="bothSides"/>
                  <wp:docPr id="2095901807" name="Resim 2" descr="http://www.trabzon.edu.tr/images/tr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" descr="http://www.trabzon.edu.tr/images/tr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275E">
              <w:rPr>
                <w:b/>
              </w:rPr>
              <w:t>T.C.</w:t>
            </w:r>
          </w:p>
          <w:p w:rsidRPr="00CC275E" w:rsidR="00AF205B" w:rsidP="00AF205B" w:rsidRDefault="00AF205B" w14:paraId="62C3A260" w14:textId="77777777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TRABZON </w:t>
            </w:r>
            <w:r w:rsidRPr="00CC275E">
              <w:rPr>
                <w:rFonts w:ascii="Times New Roman" w:hAnsi="Times New Roman"/>
                <w:b/>
                <w:sz w:val="24"/>
                <w:szCs w:val="24"/>
              </w:rPr>
              <w:t xml:space="preserve"> ÜNİVERSİTESİ</w:t>
            </w:r>
            <w:proofErr w:type="gramEnd"/>
            <w:r w:rsidRPr="00CC275E">
              <w:rPr>
                <w:rFonts w:ascii="Times New Roman" w:hAnsi="Times New Roman"/>
                <w:b/>
                <w:sz w:val="24"/>
                <w:szCs w:val="24"/>
              </w:rPr>
              <w:t xml:space="preserve"> REKTÖRLÜĞÜ</w:t>
            </w:r>
          </w:p>
          <w:p w:rsidRPr="00CC275E" w:rsidR="00AF205B" w:rsidP="00AF205B" w:rsidRDefault="00AF205B" w14:paraId="06392FF8" w14:textId="77777777">
            <w:pPr>
              <w:pStyle w:val="AralkYok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Sağlık, Kültür ve Spor Daire Başkanlığı</w:t>
            </w:r>
          </w:p>
          <w:p w:rsidR="00AF205B" w:rsidP="00AF205B" w:rsidRDefault="00AF205B" w14:paraId="5AF1F091" w14:textId="77777777">
            <w:pPr>
              <w:jc w:val="center"/>
              <w:rPr>
                <w:b/>
              </w:rPr>
            </w:pPr>
          </w:p>
          <w:p w:rsidRPr="00710E6B" w:rsidR="00AF205B" w:rsidP="00AF205B" w:rsidRDefault="00AF205B" w14:paraId="0EA6E2B7" w14:textId="77777777">
            <w:pPr>
              <w:jc w:val="center"/>
              <w:rPr>
                <w:b/>
              </w:rPr>
            </w:pPr>
            <w:r w:rsidRPr="00710E6B">
              <w:rPr>
                <w:b/>
              </w:rPr>
              <w:t xml:space="preserve">KISMİ ZAMANLI ÖĞRENCİ </w:t>
            </w:r>
            <w:r>
              <w:rPr>
                <w:b/>
              </w:rPr>
              <w:t xml:space="preserve">DEVAM ÇİZELGESİ </w:t>
            </w:r>
            <w:r w:rsidRPr="00710E6B">
              <w:rPr>
                <w:b/>
              </w:rPr>
              <w:t>LİSTESİ</w:t>
            </w:r>
          </w:p>
          <w:p w:rsidRPr="00B86C32" w:rsidR="00AF205B" w:rsidP="00AF205B" w:rsidRDefault="00AF205B" w14:paraId="33543982" w14:textId="77777777">
            <w:pPr>
              <w:tabs>
                <w:tab w:val="left" w:pos="2280"/>
              </w:tabs>
            </w:pPr>
            <w:r>
              <w:tab/>
            </w:r>
          </w:p>
          <w:tbl>
            <w:tblPr>
              <w:tblpPr w:leftFromText="141" w:rightFromText="141" w:vertAnchor="text" w:tblpX="1728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7484"/>
            </w:tblGrid>
            <w:tr w:rsidR="00AF205B" w:rsidTr="00362C37" w14:paraId="42E473E5" w14:textId="77777777">
              <w:tc>
                <w:tcPr>
                  <w:tcW w:w="7484" w:type="dxa"/>
                </w:tcPr>
                <w:p w:rsidR="00AF205B" w:rsidP="00AF205B" w:rsidRDefault="00AF205B" w14:paraId="412EFE74" w14:textId="77777777">
                  <w:pPr>
                    <w:tabs>
                      <w:tab w:val="left" w:pos="2280"/>
                    </w:tabs>
                  </w:pPr>
                </w:p>
              </w:tc>
            </w:tr>
          </w:tbl>
          <w:p w:rsidRPr="00B86C32" w:rsidR="00AF205B" w:rsidP="00AF205B" w:rsidRDefault="00AF205B" w14:paraId="513EE42B" w14:textId="77777777">
            <w:pPr>
              <w:tabs>
                <w:tab w:val="left" w:pos="22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BİRİM </w:t>
            </w:r>
            <w:proofErr w:type="gramStart"/>
            <w:r>
              <w:rPr>
                <w:sz w:val="16"/>
                <w:szCs w:val="16"/>
              </w:rPr>
              <w:t>ADI  :</w:t>
            </w:r>
            <w:proofErr w:type="gramEnd"/>
            <w:r>
              <w:rPr>
                <w:sz w:val="16"/>
                <w:szCs w:val="16"/>
              </w:rPr>
              <w:br w:type="textWrapping" w:clear="all"/>
            </w:r>
          </w:p>
          <w:tbl>
            <w:tblPr>
              <w:tblpPr w:leftFromText="141" w:rightFromText="141" w:vertAnchor="text" w:tblpX="1728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7484"/>
            </w:tblGrid>
            <w:tr w:rsidR="00AF205B" w:rsidTr="00362C37" w14:paraId="2405F762" w14:textId="77777777">
              <w:tc>
                <w:tcPr>
                  <w:tcW w:w="7484" w:type="dxa"/>
                </w:tcPr>
                <w:p w:rsidR="00AF205B" w:rsidP="00AF205B" w:rsidRDefault="00AF205B" w14:paraId="74C42680" w14:textId="77777777"/>
              </w:tc>
            </w:tr>
          </w:tbl>
          <w:p w:rsidR="00AF205B" w:rsidP="00AF205B" w:rsidRDefault="00AF205B" w14:paraId="13F0403F" w14:textId="77777777">
            <w:r>
              <w:rPr>
                <w:sz w:val="16"/>
                <w:szCs w:val="16"/>
              </w:rPr>
              <w:t xml:space="preserve">ÖĞRENCİ ADI </w:t>
            </w:r>
            <w:proofErr w:type="gramStart"/>
            <w:r>
              <w:rPr>
                <w:sz w:val="16"/>
                <w:szCs w:val="16"/>
              </w:rPr>
              <w:t xml:space="preserve">  :</w:t>
            </w:r>
            <w:proofErr w:type="gramEnd"/>
            <w:r>
              <w:br w:type="textWrapping" w:clear="all"/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648"/>
              <w:gridCol w:w="1980"/>
              <w:gridCol w:w="1260"/>
              <w:gridCol w:w="1260"/>
              <w:gridCol w:w="1800"/>
              <w:gridCol w:w="2264"/>
            </w:tblGrid>
            <w:tr w:rsidR="00AF205B" w:rsidTr="00362C37" w14:paraId="5F26C626" w14:textId="77777777">
              <w:tc>
                <w:tcPr>
                  <w:tcW w:w="648" w:type="dxa"/>
                </w:tcPr>
                <w:p w:rsidRPr="009853F7" w:rsidR="00AF205B" w:rsidP="00AF205B" w:rsidRDefault="00AF205B" w14:paraId="02DD7BF8" w14:textId="77777777">
                  <w:pPr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SIRA NO</w:t>
                  </w:r>
                </w:p>
              </w:tc>
              <w:tc>
                <w:tcPr>
                  <w:tcW w:w="1980" w:type="dxa"/>
                  <w:vAlign w:val="center"/>
                </w:tcPr>
                <w:p w:rsidRPr="009853F7" w:rsidR="00AF205B" w:rsidP="00AF205B" w:rsidRDefault="00AF205B" w14:paraId="05E98CB9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TARİH</w:t>
                  </w:r>
                </w:p>
              </w:tc>
              <w:tc>
                <w:tcPr>
                  <w:tcW w:w="1260" w:type="dxa"/>
                  <w:vAlign w:val="center"/>
                </w:tcPr>
                <w:p w:rsidRPr="009853F7" w:rsidR="00AF205B" w:rsidP="00AF205B" w:rsidRDefault="00AF205B" w14:paraId="6BC84E7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GİRİŞ SAATİ</w:t>
                  </w:r>
                </w:p>
              </w:tc>
              <w:tc>
                <w:tcPr>
                  <w:tcW w:w="1260" w:type="dxa"/>
                  <w:vAlign w:val="center"/>
                </w:tcPr>
                <w:p w:rsidRPr="009853F7" w:rsidR="00AF205B" w:rsidP="00AF205B" w:rsidRDefault="00AF205B" w14:paraId="7E76A047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ÇIKIŞ SAATİ</w:t>
                  </w:r>
                </w:p>
              </w:tc>
              <w:tc>
                <w:tcPr>
                  <w:tcW w:w="1800" w:type="dxa"/>
                  <w:vAlign w:val="center"/>
                </w:tcPr>
                <w:p w:rsidRPr="009853F7" w:rsidR="00AF205B" w:rsidP="00AF205B" w:rsidRDefault="00AF205B" w14:paraId="27EFC74B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İMZA</w:t>
                  </w:r>
                </w:p>
              </w:tc>
              <w:tc>
                <w:tcPr>
                  <w:tcW w:w="2264" w:type="dxa"/>
                  <w:vAlign w:val="center"/>
                </w:tcPr>
                <w:p w:rsidRPr="009853F7" w:rsidR="00AF205B" w:rsidP="00AF205B" w:rsidRDefault="00AF205B" w14:paraId="34BD59B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ÇALIŞMA SAATİ</w:t>
                  </w:r>
                </w:p>
              </w:tc>
            </w:tr>
            <w:tr w:rsidR="00AF205B" w:rsidTr="00362C37" w14:paraId="7EE97AE6" w14:textId="77777777">
              <w:trPr>
                <w:trHeight w:val="277"/>
              </w:trPr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6D8C7A6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41403F52" w14:textId="77777777"/>
              </w:tc>
              <w:tc>
                <w:tcPr>
                  <w:tcW w:w="1260" w:type="dxa"/>
                </w:tcPr>
                <w:p w:rsidR="00AF205B" w:rsidP="00AF205B" w:rsidRDefault="00AF205B" w14:paraId="58CA0354" w14:textId="77777777"/>
              </w:tc>
              <w:tc>
                <w:tcPr>
                  <w:tcW w:w="1260" w:type="dxa"/>
                </w:tcPr>
                <w:p w:rsidR="00AF205B" w:rsidP="00AF205B" w:rsidRDefault="00AF205B" w14:paraId="58EEA5D9" w14:textId="77777777"/>
              </w:tc>
              <w:tc>
                <w:tcPr>
                  <w:tcW w:w="1800" w:type="dxa"/>
                </w:tcPr>
                <w:p w:rsidR="00AF205B" w:rsidP="00AF205B" w:rsidRDefault="00AF205B" w14:paraId="565D6B18" w14:textId="77777777"/>
              </w:tc>
              <w:tc>
                <w:tcPr>
                  <w:tcW w:w="2264" w:type="dxa"/>
                </w:tcPr>
                <w:p w:rsidR="00AF205B" w:rsidP="00AF205B" w:rsidRDefault="00AF205B" w14:paraId="58E25BD2" w14:textId="77777777"/>
              </w:tc>
            </w:tr>
            <w:tr w:rsidR="00AF205B" w:rsidTr="00362C37" w14:paraId="0F6B378D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5E1CD42C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13047753" w14:textId="77777777"/>
              </w:tc>
              <w:tc>
                <w:tcPr>
                  <w:tcW w:w="1260" w:type="dxa"/>
                </w:tcPr>
                <w:p w:rsidR="00AF205B" w:rsidP="00AF205B" w:rsidRDefault="00AF205B" w14:paraId="2D626EBD" w14:textId="77777777"/>
              </w:tc>
              <w:tc>
                <w:tcPr>
                  <w:tcW w:w="1260" w:type="dxa"/>
                </w:tcPr>
                <w:p w:rsidR="00AF205B" w:rsidP="00AF205B" w:rsidRDefault="00AF205B" w14:paraId="343F1C5B" w14:textId="77777777"/>
              </w:tc>
              <w:tc>
                <w:tcPr>
                  <w:tcW w:w="1800" w:type="dxa"/>
                </w:tcPr>
                <w:p w:rsidR="00AF205B" w:rsidP="00AF205B" w:rsidRDefault="00AF205B" w14:paraId="742FA4C6" w14:textId="77777777"/>
              </w:tc>
              <w:tc>
                <w:tcPr>
                  <w:tcW w:w="2264" w:type="dxa"/>
                </w:tcPr>
                <w:p w:rsidR="00AF205B" w:rsidP="00AF205B" w:rsidRDefault="00AF205B" w14:paraId="62D13856" w14:textId="77777777"/>
              </w:tc>
            </w:tr>
            <w:tr w:rsidR="00AF205B" w:rsidTr="00362C37" w14:paraId="70E51BC1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1F3EDCD0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49A9E111" w14:textId="77777777"/>
              </w:tc>
              <w:tc>
                <w:tcPr>
                  <w:tcW w:w="1260" w:type="dxa"/>
                </w:tcPr>
                <w:p w:rsidR="00AF205B" w:rsidP="00AF205B" w:rsidRDefault="00AF205B" w14:paraId="152C2A49" w14:textId="77777777"/>
              </w:tc>
              <w:tc>
                <w:tcPr>
                  <w:tcW w:w="1260" w:type="dxa"/>
                </w:tcPr>
                <w:p w:rsidR="00AF205B" w:rsidP="00AF205B" w:rsidRDefault="00AF205B" w14:paraId="5A5EF594" w14:textId="77777777"/>
              </w:tc>
              <w:tc>
                <w:tcPr>
                  <w:tcW w:w="1800" w:type="dxa"/>
                </w:tcPr>
                <w:p w:rsidR="00AF205B" w:rsidP="00AF205B" w:rsidRDefault="00AF205B" w14:paraId="08001E6A" w14:textId="77777777"/>
              </w:tc>
              <w:tc>
                <w:tcPr>
                  <w:tcW w:w="2264" w:type="dxa"/>
                </w:tcPr>
                <w:p w:rsidR="00AF205B" w:rsidP="00AF205B" w:rsidRDefault="00AF205B" w14:paraId="079B6E5A" w14:textId="77777777"/>
              </w:tc>
            </w:tr>
            <w:tr w:rsidR="00AF205B" w:rsidTr="00362C37" w14:paraId="7C6741AF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2066A9A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1D8682B2" w14:textId="77777777"/>
              </w:tc>
              <w:tc>
                <w:tcPr>
                  <w:tcW w:w="1260" w:type="dxa"/>
                </w:tcPr>
                <w:p w:rsidR="00AF205B" w:rsidP="00AF205B" w:rsidRDefault="00AF205B" w14:paraId="4C50AE25" w14:textId="77777777"/>
              </w:tc>
              <w:tc>
                <w:tcPr>
                  <w:tcW w:w="1260" w:type="dxa"/>
                </w:tcPr>
                <w:p w:rsidR="00AF205B" w:rsidP="00AF205B" w:rsidRDefault="00AF205B" w14:paraId="4E35A638" w14:textId="77777777"/>
              </w:tc>
              <w:tc>
                <w:tcPr>
                  <w:tcW w:w="1800" w:type="dxa"/>
                </w:tcPr>
                <w:p w:rsidR="00AF205B" w:rsidP="00AF205B" w:rsidRDefault="00AF205B" w14:paraId="7B3697F1" w14:textId="77777777"/>
              </w:tc>
              <w:tc>
                <w:tcPr>
                  <w:tcW w:w="2264" w:type="dxa"/>
                </w:tcPr>
                <w:p w:rsidR="00AF205B" w:rsidP="00AF205B" w:rsidRDefault="00AF205B" w14:paraId="78700470" w14:textId="77777777"/>
              </w:tc>
            </w:tr>
            <w:tr w:rsidR="00AF205B" w:rsidTr="00362C37" w14:paraId="6798C63F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204FC04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2E9108D7" w14:textId="77777777"/>
              </w:tc>
              <w:tc>
                <w:tcPr>
                  <w:tcW w:w="1260" w:type="dxa"/>
                </w:tcPr>
                <w:p w:rsidR="00AF205B" w:rsidP="00AF205B" w:rsidRDefault="00AF205B" w14:paraId="0D0CE2CC" w14:textId="77777777"/>
              </w:tc>
              <w:tc>
                <w:tcPr>
                  <w:tcW w:w="1260" w:type="dxa"/>
                </w:tcPr>
                <w:p w:rsidR="00AF205B" w:rsidP="00AF205B" w:rsidRDefault="00AF205B" w14:paraId="4265528C" w14:textId="77777777"/>
              </w:tc>
              <w:tc>
                <w:tcPr>
                  <w:tcW w:w="1800" w:type="dxa"/>
                </w:tcPr>
                <w:p w:rsidR="00AF205B" w:rsidP="00AF205B" w:rsidRDefault="00AF205B" w14:paraId="441CA5AB" w14:textId="77777777"/>
              </w:tc>
              <w:tc>
                <w:tcPr>
                  <w:tcW w:w="2264" w:type="dxa"/>
                </w:tcPr>
                <w:p w:rsidR="00AF205B" w:rsidP="00AF205B" w:rsidRDefault="00AF205B" w14:paraId="1A0C5EAD" w14:textId="77777777"/>
              </w:tc>
            </w:tr>
            <w:tr w:rsidR="00AF205B" w:rsidTr="00362C37" w14:paraId="281C624B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6AFA4FF4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1FDA2127" w14:textId="77777777"/>
              </w:tc>
              <w:tc>
                <w:tcPr>
                  <w:tcW w:w="1260" w:type="dxa"/>
                </w:tcPr>
                <w:p w:rsidR="00AF205B" w:rsidP="00AF205B" w:rsidRDefault="00AF205B" w14:paraId="0E36A306" w14:textId="77777777"/>
              </w:tc>
              <w:tc>
                <w:tcPr>
                  <w:tcW w:w="1260" w:type="dxa"/>
                </w:tcPr>
                <w:p w:rsidR="00AF205B" w:rsidP="00AF205B" w:rsidRDefault="00AF205B" w14:paraId="6118C617" w14:textId="77777777"/>
              </w:tc>
              <w:tc>
                <w:tcPr>
                  <w:tcW w:w="1800" w:type="dxa"/>
                </w:tcPr>
                <w:p w:rsidR="00AF205B" w:rsidP="00AF205B" w:rsidRDefault="00AF205B" w14:paraId="0E7440F1" w14:textId="77777777"/>
              </w:tc>
              <w:tc>
                <w:tcPr>
                  <w:tcW w:w="2264" w:type="dxa"/>
                </w:tcPr>
                <w:p w:rsidR="00AF205B" w:rsidP="00AF205B" w:rsidRDefault="00AF205B" w14:paraId="1CEC1633" w14:textId="77777777"/>
              </w:tc>
            </w:tr>
            <w:tr w:rsidR="00AF205B" w:rsidTr="00362C37" w14:paraId="225851E1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63F3A0D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146DA6BB" w14:textId="77777777"/>
              </w:tc>
              <w:tc>
                <w:tcPr>
                  <w:tcW w:w="1260" w:type="dxa"/>
                </w:tcPr>
                <w:p w:rsidR="00AF205B" w:rsidP="00AF205B" w:rsidRDefault="00AF205B" w14:paraId="4DA212DF" w14:textId="77777777"/>
              </w:tc>
              <w:tc>
                <w:tcPr>
                  <w:tcW w:w="1260" w:type="dxa"/>
                </w:tcPr>
                <w:p w:rsidR="00AF205B" w:rsidP="00AF205B" w:rsidRDefault="00AF205B" w14:paraId="5DBAE507" w14:textId="77777777"/>
              </w:tc>
              <w:tc>
                <w:tcPr>
                  <w:tcW w:w="1800" w:type="dxa"/>
                </w:tcPr>
                <w:p w:rsidR="00AF205B" w:rsidP="00AF205B" w:rsidRDefault="00AF205B" w14:paraId="65F12C96" w14:textId="77777777"/>
              </w:tc>
              <w:tc>
                <w:tcPr>
                  <w:tcW w:w="2264" w:type="dxa"/>
                </w:tcPr>
                <w:p w:rsidR="00AF205B" w:rsidP="00AF205B" w:rsidRDefault="00AF205B" w14:paraId="704857AC" w14:textId="77777777"/>
              </w:tc>
            </w:tr>
            <w:tr w:rsidR="00AF205B" w:rsidTr="00362C37" w14:paraId="1EB64A59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3149E9E6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7B9EE921" w14:textId="77777777"/>
              </w:tc>
              <w:tc>
                <w:tcPr>
                  <w:tcW w:w="1260" w:type="dxa"/>
                </w:tcPr>
                <w:p w:rsidR="00AF205B" w:rsidP="00AF205B" w:rsidRDefault="00AF205B" w14:paraId="1A628942" w14:textId="77777777"/>
              </w:tc>
              <w:tc>
                <w:tcPr>
                  <w:tcW w:w="1260" w:type="dxa"/>
                </w:tcPr>
                <w:p w:rsidR="00AF205B" w:rsidP="00AF205B" w:rsidRDefault="00AF205B" w14:paraId="51385C9A" w14:textId="77777777"/>
              </w:tc>
              <w:tc>
                <w:tcPr>
                  <w:tcW w:w="1800" w:type="dxa"/>
                </w:tcPr>
                <w:p w:rsidR="00AF205B" w:rsidP="00AF205B" w:rsidRDefault="00AF205B" w14:paraId="7A455F8D" w14:textId="77777777"/>
              </w:tc>
              <w:tc>
                <w:tcPr>
                  <w:tcW w:w="2264" w:type="dxa"/>
                </w:tcPr>
                <w:p w:rsidR="00AF205B" w:rsidP="00AF205B" w:rsidRDefault="00AF205B" w14:paraId="526F9BBC" w14:textId="77777777"/>
              </w:tc>
            </w:tr>
            <w:tr w:rsidR="00AF205B" w:rsidTr="00362C37" w14:paraId="16D9B15A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524F040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3C59AC19" w14:textId="77777777"/>
              </w:tc>
              <w:tc>
                <w:tcPr>
                  <w:tcW w:w="1260" w:type="dxa"/>
                </w:tcPr>
                <w:p w:rsidR="00AF205B" w:rsidP="00AF205B" w:rsidRDefault="00AF205B" w14:paraId="572C2016" w14:textId="77777777"/>
              </w:tc>
              <w:tc>
                <w:tcPr>
                  <w:tcW w:w="1260" w:type="dxa"/>
                </w:tcPr>
                <w:p w:rsidR="00AF205B" w:rsidP="00AF205B" w:rsidRDefault="00AF205B" w14:paraId="52D7C023" w14:textId="77777777"/>
              </w:tc>
              <w:tc>
                <w:tcPr>
                  <w:tcW w:w="1800" w:type="dxa"/>
                </w:tcPr>
                <w:p w:rsidR="00AF205B" w:rsidP="00AF205B" w:rsidRDefault="00AF205B" w14:paraId="39F2D7E1" w14:textId="77777777"/>
              </w:tc>
              <w:tc>
                <w:tcPr>
                  <w:tcW w:w="2264" w:type="dxa"/>
                </w:tcPr>
                <w:p w:rsidR="00AF205B" w:rsidP="00AF205B" w:rsidRDefault="00AF205B" w14:paraId="3450B26C" w14:textId="77777777"/>
              </w:tc>
            </w:tr>
            <w:tr w:rsidR="00AF205B" w:rsidTr="00362C37" w14:paraId="3E2911AE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3875948D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11D0AA4F" w14:textId="77777777"/>
              </w:tc>
              <w:tc>
                <w:tcPr>
                  <w:tcW w:w="1260" w:type="dxa"/>
                </w:tcPr>
                <w:p w:rsidR="00AF205B" w:rsidP="00AF205B" w:rsidRDefault="00AF205B" w14:paraId="0D225E50" w14:textId="77777777"/>
              </w:tc>
              <w:tc>
                <w:tcPr>
                  <w:tcW w:w="1260" w:type="dxa"/>
                </w:tcPr>
                <w:p w:rsidR="00AF205B" w:rsidP="00AF205B" w:rsidRDefault="00AF205B" w14:paraId="7A88CCB8" w14:textId="77777777"/>
              </w:tc>
              <w:tc>
                <w:tcPr>
                  <w:tcW w:w="1800" w:type="dxa"/>
                </w:tcPr>
                <w:p w:rsidR="00AF205B" w:rsidP="00AF205B" w:rsidRDefault="00AF205B" w14:paraId="6D22AEBE" w14:textId="77777777"/>
              </w:tc>
              <w:tc>
                <w:tcPr>
                  <w:tcW w:w="2264" w:type="dxa"/>
                </w:tcPr>
                <w:p w:rsidR="00AF205B" w:rsidP="00AF205B" w:rsidRDefault="00AF205B" w14:paraId="6696B19F" w14:textId="77777777"/>
              </w:tc>
            </w:tr>
            <w:tr w:rsidR="00AF205B" w:rsidTr="00362C37" w14:paraId="5E7E4E5A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48980FC9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0CA2681E" w14:textId="77777777"/>
              </w:tc>
              <w:tc>
                <w:tcPr>
                  <w:tcW w:w="1260" w:type="dxa"/>
                </w:tcPr>
                <w:p w:rsidR="00AF205B" w:rsidP="00AF205B" w:rsidRDefault="00AF205B" w14:paraId="4D80EF0F" w14:textId="77777777"/>
              </w:tc>
              <w:tc>
                <w:tcPr>
                  <w:tcW w:w="1260" w:type="dxa"/>
                </w:tcPr>
                <w:p w:rsidR="00AF205B" w:rsidP="00AF205B" w:rsidRDefault="00AF205B" w14:paraId="665FFA13" w14:textId="77777777"/>
              </w:tc>
              <w:tc>
                <w:tcPr>
                  <w:tcW w:w="1800" w:type="dxa"/>
                </w:tcPr>
                <w:p w:rsidR="00AF205B" w:rsidP="00AF205B" w:rsidRDefault="00AF205B" w14:paraId="0B098CC3" w14:textId="77777777"/>
              </w:tc>
              <w:tc>
                <w:tcPr>
                  <w:tcW w:w="2264" w:type="dxa"/>
                </w:tcPr>
                <w:p w:rsidR="00AF205B" w:rsidP="00AF205B" w:rsidRDefault="00AF205B" w14:paraId="0869D0DC" w14:textId="77777777"/>
              </w:tc>
            </w:tr>
            <w:tr w:rsidR="00AF205B" w:rsidTr="00362C37" w14:paraId="461D6C51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2E90C902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037C244D" w14:textId="77777777"/>
              </w:tc>
              <w:tc>
                <w:tcPr>
                  <w:tcW w:w="1260" w:type="dxa"/>
                </w:tcPr>
                <w:p w:rsidR="00AF205B" w:rsidP="00AF205B" w:rsidRDefault="00AF205B" w14:paraId="4C8957E4" w14:textId="77777777"/>
              </w:tc>
              <w:tc>
                <w:tcPr>
                  <w:tcW w:w="1260" w:type="dxa"/>
                </w:tcPr>
                <w:p w:rsidR="00AF205B" w:rsidP="00AF205B" w:rsidRDefault="00AF205B" w14:paraId="4BFDAF54" w14:textId="77777777"/>
              </w:tc>
              <w:tc>
                <w:tcPr>
                  <w:tcW w:w="1800" w:type="dxa"/>
                </w:tcPr>
                <w:p w:rsidR="00AF205B" w:rsidP="00AF205B" w:rsidRDefault="00AF205B" w14:paraId="5E3BF9C3" w14:textId="77777777"/>
              </w:tc>
              <w:tc>
                <w:tcPr>
                  <w:tcW w:w="2264" w:type="dxa"/>
                </w:tcPr>
                <w:p w:rsidR="00AF205B" w:rsidP="00AF205B" w:rsidRDefault="00AF205B" w14:paraId="3DE99C49" w14:textId="77777777"/>
              </w:tc>
            </w:tr>
            <w:tr w:rsidR="00AF205B" w:rsidTr="00362C37" w14:paraId="584D9AA0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71D14A6C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0520F9C3" w14:textId="77777777"/>
              </w:tc>
              <w:tc>
                <w:tcPr>
                  <w:tcW w:w="1260" w:type="dxa"/>
                </w:tcPr>
                <w:p w:rsidR="00AF205B" w:rsidP="00AF205B" w:rsidRDefault="00AF205B" w14:paraId="5D1A704D" w14:textId="77777777"/>
              </w:tc>
              <w:tc>
                <w:tcPr>
                  <w:tcW w:w="1260" w:type="dxa"/>
                </w:tcPr>
                <w:p w:rsidR="00AF205B" w:rsidP="00AF205B" w:rsidRDefault="00AF205B" w14:paraId="5A53183B" w14:textId="77777777"/>
              </w:tc>
              <w:tc>
                <w:tcPr>
                  <w:tcW w:w="1800" w:type="dxa"/>
                </w:tcPr>
                <w:p w:rsidR="00AF205B" w:rsidP="00AF205B" w:rsidRDefault="00AF205B" w14:paraId="40D57C9B" w14:textId="77777777"/>
              </w:tc>
              <w:tc>
                <w:tcPr>
                  <w:tcW w:w="2264" w:type="dxa"/>
                </w:tcPr>
                <w:p w:rsidR="00AF205B" w:rsidP="00AF205B" w:rsidRDefault="00AF205B" w14:paraId="591A12BC" w14:textId="77777777"/>
              </w:tc>
            </w:tr>
            <w:tr w:rsidR="00AF205B" w:rsidTr="00362C37" w14:paraId="40DA5E83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3431CE48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75C3780B" w14:textId="77777777"/>
              </w:tc>
              <w:tc>
                <w:tcPr>
                  <w:tcW w:w="1260" w:type="dxa"/>
                </w:tcPr>
                <w:p w:rsidR="00AF205B" w:rsidP="00AF205B" w:rsidRDefault="00AF205B" w14:paraId="66E140AB" w14:textId="77777777"/>
              </w:tc>
              <w:tc>
                <w:tcPr>
                  <w:tcW w:w="1260" w:type="dxa"/>
                </w:tcPr>
                <w:p w:rsidR="00AF205B" w:rsidP="00AF205B" w:rsidRDefault="00AF205B" w14:paraId="6A7AD7EE" w14:textId="77777777"/>
              </w:tc>
              <w:tc>
                <w:tcPr>
                  <w:tcW w:w="1800" w:type="dxa"/>
                </w:tcPr>
                <w:p w:rsidR="00AF205B" w:rsidP="00AF205B" w:rsidRDefault="00AF205B" w14:paraId="05BAB050" w14:textId="77777777"/>
              </w:tc>
              <w:tc>
                <w:tcPr>
                  <w:tcW w:w="2264" w:type="dxa"/>
                </w:tcPr>
                <w:p w:rsidR="00AF205B" w:rsidP="00AF205B" w:rsidRDefault="00AF205B" w14:paraId="660AA149" w14:textId="77777777"/>
              </w:tc>
            </w:tr>
            <w:tr w:rsidR="00AF205B" w:rsidTr="00362C37" w14:paraId="0BC92558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14689E23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 w:rsidRPr="009853F7">
                    <w:rPr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0C875054" w14:textId="77777777"/>
              </w:tc>
              <w:tc>
                <w:tcPr>
                  <w:tcW w:w="1260" w:type="dxa"/>
                </w:tcPr>
                <w:p w:rsidR="00AF205B" w:rsidP="00AF205B" w:rsidRDefault="00AF205B" w14:paraId="3E214F0D" w14:textId="77777777"/>
              </w:tc>
              <w:tc>
                <w:tcPr>
                  <w:tcW w:w="1260" w:type="dxa"/>
                </w:tcPr>
                <w:p w:rsidR="00AF205B" w:rsidP="00AF205B" w:rsidRDefault="00AF205B" w14:paraId="1EE289D4" w14:textId="77777777"/>
              </w:tc>
              <w:tc>
                <w:tcPr>
                  <w:tcW w:w="1800" w:type="dxa"/>
                </w:tcPr>
                <w:p w:rsidR="00AF205B" w:rsidP="00AF205B" w:rsidRDefault="00AF205B" w14:paraId="73CE5744" w14:textId="77777777"/>
              </w:tc>
              <w:tc>
                <w:tcPr>
                  <w:tcW w:w="2264" w:type="dxa"/>
                </w:tcPr>
                <w:p w:rsidR="00AF205B" w:rsidP="00AF205B" w:rsidRDefault="00AF205B" w14:paraId="4DF6AFF5" w14:textId="77777777"/>
              </w:tc>
            </w:tr>
            <w:tr w:rsidR="00AF205B" w:rsidTr="00362C37" w14:paraId="44B94896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3EAA648E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29E06F48" w14:textId="77777777"/>
              </w:tc>
              <w:tc>
                <w:tcPr>
                  <w:tcW w:w="1260" w:type="dxa"/>
                </w:tcPr>
                <w:p w:rsidR="00AF205B" w:rsidP="00AF205B" w:rsidRDefault="00AF205B" w14:paraId="2219F2E0" w14:textId="77777777"/>
              </w:tc>
              <w:tc>
                <w:tcPr>
                  <w:tcW w:w="1260" w:type="dxa"/>
                </w:tcPr>
                <w:p w:rsidR="00AF205B" w:rsidP="00AF205B" w:rsidRDefault="00AF205B" w14:paraId="58874D6C" w14:textId="77777777"/>
              </w:tc>
              <w:tc>
                <w:tcPr>
                  <w:tcW w:w="1800" w:type="dxa"/>
                </w:tcPr>
                <w:p w:rsidR="00AF205B" w:rsidP="00AF205B" w:rsidRDefault="00AF205B" w14:paraId="59B1FE1A" w14:textId="77777777"/>
              </w:tc>
              <w:tc>
                <w:tcPr>
                  <w:tcW w:w="2264" w:type="dxa"/>
                </w:tcPr>
                <w:p w:rsidR="00AF205B" w:rsidP="00AF205B" w:rsidRDefault="00AF205B" w14:paraId="1C6E0B6E" w14:textId="77777777"/>
              </w:tc>
            </w:tr>
            <w:tr w:rsidR="00AF205B" w:rsidTr="00362C37" w14:paraId="1ED44AC2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1322833A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2E110EA7" w14:textId="77777777"/>
              </w:tc>
              <w:tc>
                <w:tcPr>
                  <w:tcW w:w="1260" w:type="dxa"/>
                </w:tcPr>
                <w:p w:rsidR="00AF205B" w:rsidP="00AF205B" w:rsidRDefault="00AF205B" w14:paraId="5F6BFA8D" w14:textId="77777777"/>
              </w:tc>
              <w:tc>
                <w:tcPr>
                  <w:tcW w:w="1260" w:type="dxa"/>
                </w:tcPr>
                <w:p w:rsidR="00AF205B" w:rsidP="00AF205B" w:rsidRDefault="00AF205B" w14:paraId="4C77E3EA" w14:textId="77777777"/>
              </w:tc>
              <w:tc>
                <w:tcPr>
                  <w:tcW w:w="1800" w:type="dxa"/>
                </w:tcPr>
                <w:p w:rsidR="00AF205B" w:rsidP="00AF205B" w:rsidRDefault="00AF205B" w14:paraId="2E6F690B" w14:textId="77777777"/>
              </w:tc>
              <w:tc>
                <w:tcPr>
                  <w:tcW w:w="2264" w:type="dxa"/>
                </w:tcPr>
                <w:p w:rsidR="00AF205B" w:rsidP="00AF205B" w:rsidRDefault="00AF205B" w14:paraId="031D8718" w14:textId="77777777"/>
              </w:tc>
            </w:tr>
            <w:tr w:rsidR="00AF205B" w:rsidTr="00362C37" w14:paraId="29BBDD8D" w14:textId="77777777">
              <w:tc>
                <w:tcPr>
                  <w:tcW w:w="648" w:type="dxa"/>
                  <w:vAlign w:val="center"/>
                </w:tcPr>
                <w:p w:rsidRPr="009853F7" w:rsidR="00AF205B" w:rsidP="00AF205B" w:rsidRDefault="00AF205B" w14:paraId="5144C04E" w14:textId="77777777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1980" w:type="dxa"/>
                </w:tcPr>
                <w:p w:rsidR="00AF205B" w:rsidP="00AF205B" w:rsidRDefault="00AF205B" w14:paraId="55925A49" w14:textId="77777777"/>
              </w:tc>
              <w:tc>
                <w:tcPr>
                  <w:tcW w:w="1260" w:type="dxa"/>
                </w:tcPr>
                <w:p w:rsidR="00AF205B" w:rsidP="00AF205B" w:rsidRDefault="00AF205B" w14:paraId="6A9E7636" w14:textId="77777777"/>
              </w:tc>
              <w:tc>
                <w:tcPr>
                  <w:tcW w:w="1260" w:type="dxa"/>
                </w:tcPr>
                <w:p w:rsidR="00AF205B" w:rsidP="00AF205B" w:rsidRDefault="00AF205B" w14:paraId="5C29F1B2" w14:textId="77777777"/>
              </w:tc>
              <w:tc>
                <w:tcPr>
                  <w:tcW w:w="1800" w:type="dxa"/>
                </w:tcPr>
                <w:p w:rsidR="00AF205B" w:rsidP="00AF205B" w:rsidRDefault="00AF205B" w14:paraId="502A3213" w14:textId="77777777"/>
              </w:tc>
              <w:tc>
                <w:tcPr>
                  <w:tcW w:w="2264" w:type="dxa"/>
                </w:tcPr>
                <w:p w:rsidR="00AF205B" w:rsidP="00AF205B" w:rsidRDefault="00AF205B" w14:paraId="7DCFD8C4" w14:textId="77777777"/>
              </w:tc>
            </w:tr>
          </w:tbl>
          <w:p w:rsidR="00AF205B" w:rsidP="00AF205B" w:rsidRDefault="00AF205B" w14:paraId="272F37ED" w14:textId="77777777">
            <w:pPr>
              <w:tabs>
                <w:tab w:val="left" w:pos="69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  <w:tbl>
            <w:tblPr>
              <w:tblpPr w:leftFromText="141" w:rightFromText="141" w:vertAnchor="text" w:tblpXSpec="right" w:tblpY="1"/>
              <w:tblOverlap w:val="never"/>
              <w:tblW w:w="0" w:type="auto"/>
              <w:tblBorders>
                <w:top w:val="double" w:color="808080" w:sz="4" w:space="0"/>
                <w:left w:val="double" w:color="808080" w:sz="4" w:space="0"/>
                <w:bottom w:val="double" w:color="808080" w:sz="4" w:space="0"/>
                <w:right w:val="double" w:color="808080" w:sz="4" w:space="0"/>
                <w:insideH w:val="double" w:color="808080" w:sz="4" w:space="0"/>
                <w:insideV w:val="double" w:color="808080" w:sz="4" w:space="0"/>
              </w:tblBorders>
              <w:tblLook w:val="01E0" w:firstRow="1" w:lastRow="1" w:firstColumn="1" w:lastColumn="1" w:noHBand="0" w:noVBand="0"/>
            </w:tblPr>
            <w:tblGrid>
              <w:gridCol w:w="3711"/>
              <w:gridCol w:w="2264"/>
            </w:tblGrid>
            <w:tr w:rsidR="00AF205B" w:rsidTr="00362C37" w14:paraId="4A2B4F10" w14:textId="77777777">
              <w:tc>
                <w:tcPr>
                  <w:tcW w:w="3711" w:type="dxa"/>
                  <w:vAlign w:val="center"/>
                </w:tcPr>
                <w:p w:rsidR="00AF205B" w:rsidP="00AF205B" w:rsidRDefault="00AF205B" w14:paraId="5981406F" w14:textId="77777777">
                  <w:pPr>
                    <w:jc w:val="center"/>
                  </w:pPr>
                  <w:r w:rsidRPr="006A0CC7">
                    <w:rPr>
                      <w:b/>
                      <w:sz w:val="16"/>
                      <w:szCs w:val="16"/>
                    </w:rPr>
                    <w:t>AYLIK TOPLAM ÇALIŞMA SAATİ</w:t>
                  </w:r>
                </w:p>
              </w:tc>
              <w:tc>
                <w:tcPr>
                  <w:tcW w:w="2264" w:type="dxa"/>
                </w:tcPr>
                <w:p w:rsidR="00AF205B" w:rsidP="00AF205B" w:rsidRDefault="00AF205B" w14:paraId="4E91CB26" w14:textId="77777777"/>
              </w:tc>
            </w:tr>
          </w:tbl>
          <w:p w:rsidR="00AF205B" w:rsidP="00AF205B" w:rsidRDefault="00AF205B" w14:paraId="7A8505FB" w14:textId="77777777">
            <w:pPr>
              <w:tabs>
                <w:tab w:val="left" w:pos="69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</w:t>
            </w:r>
          </w:p>
          <w:p w:rsidR="00AF205B" w:rsidP="00AF205B" w:rsidRDefault="00AF205B" w14:paraId="5C4360F9" w14:textId="77777777">
            <w:pPr>
              <w:tabs>
                <w:tab w:val="left" w:pos="693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 w:type="textWrapping" w:clear="all"/>
              <w:t xml:space="preserve">                                                                              </w:t>
            </w:r>
          </w:p>
          <w:p w:rsidRPr="00E55EEB" w:rsidR="00AF205B" w:rsidP="00AF205B" w:rsidRDefault="00AF205B" w14:paraId="1FEC14CA" w14:textId="77777777">
            <w:pPr>
              <w:rPr>
                <w:b/>
                <w:sz w:val="18"/>
                <w:szCs w:val="18"/>
              </w:rPr>
            </w:pPr>
            <w:r w:rsidRPr="0092429D">
              <w:rPr>
                <w:b/>
                <w:sz w:val="20"/>
                <w:szCs w:val="20"/>
              </w:rPr>
              <w:t>(</w:t>
            </w:r>
            <w:r w:rsidRPr="00E55EEB">
              <w:rPr>
                <w:b/>
                <w:sz w:val="18"/>
                <w:szCs w:val="18"/>
              </w:rPr>
              <w:t>Bu form öğrencinin çalıştığı birim tarafından her öğrenci için ayrı ayrı düzenlenecek olup imzalandıktan sonra arşivlenecektir.)</w:t>
            </w:r>
          </w:p>
          <w:p w:rsidRPr="00E55EEB" w:rsidR="00AF205B" w:rsidP="00AF205B" w:rsidRDefault="00AF205B" w14:paraId="3EE6452D" w14:textId="77777777">
            <w:pPr>
              <w:rPr>
                <w:sz w:val="14"/>
                <w:szCs w:val="14"/>
              </w:rPr>
            </w:pPr>
            <w:r w:rsidRPr="00E55EEB">
              <w:rPr>
                <w:sz w:val="14"/>
                <w:szCs w:val="14"/>
              </w:rPr>
              <w:t xml:space="preserve">                                                                                                                                       </w:t>
            </w:r>
          </w:p>
          <w:p w:rsidRPr="00E55EEB" w:rsidR="00AF205B" w:rsidP="00AF205B" w:rsidRDefault="00AF205B" w14:paraId="22F8A73E" w14:textId="77777777">
            <w:pPr>
              <w:ind w:left="5664"/>
              <w:rPr>
                <w:sz w:val="18"/>
                <w:szCs w:val="18"/>
              </w:rPr>
            </w:pPr>
            <w:r w:rsidRPr="00E55EEB">
              <w:rPr>
                <w:sz w:val="18"/>
                <w:szCs w:val="18"/>
              </w:rPr>
              <w:t>Birim Yetkilisi</w:t>
            </w:r>
          </w:p>
          <w:p w:rsidRPr="00E55EEB" w:rsidR="00AF205B" w:rsidP="00AF205B" w:rsidRDefault="00AF205B" w14:paraId="3834AB79" w14:textId="77777777">
            <w:pPr>
              <w:ind w:left="5664"/>
              <w:rPr>
                <w:sz w:val="18"/>
                <w:szCs w:val="18"/>
              </w:rPr>
            </w:pPr>
            <w:r w:rsidRPr="00E55EEB">
              <w:rPr>
                <w:sz w:val="18"/>
                <w:szCs w:val="18"/>
              </w:rPr>
              <w:t>Adı ve Soyadı</w:t>
            </w:r>
          </w:p>
          <w:p w:rsidRPr="00E57B14" w:rsidR="00AF205B" w:rsidP="00AF205B" w:rsidRDefault="00AF205B" w14:paraId="57A31267" w14:textId="77777777">
            <w:pPr>
              <w:ind w:left="5664"/>
              <w:rPr>
                <w:bCs/>
              </w:rPr>
            </w:pPr>
          </w:p>
        </w:tc>
      </w:tr>
    </w:tbl>
    <w:p w:rsidR="00526DC3" w:rsidP="00F7159E" w:rsidRDefault="00526DC3" w14:paraId="2E0D0AE0" w14:textId="77777777"/>
    <w:sectPr w:rsidR="00526DC3" w:rsidSect="00A61006">
      <w:footerReference r:id="R5048da9986c647de"/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6696" w14:textId="77777777" w:rsidR="00030844" w:rsidRDefault="00030844" w:rsidP="00BD3F84">
      <w:r>
        <w:separator/>
      </w:r>
    </w:p>
  </w:endnote>
  <w:endnote w:type="continuationSeparator" w:id="0">
    <w:p w14:paraId="1F4DB8A5" w14:textId="77777777" w:rsidR="00030844" w:rsidRDefault="00030844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0D8403A5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1734AA17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74A5685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3644A" w14:textId="77777777" w:rsidR="00030844" w:rsidRDefault="00030844" w:rsidP="00BD3F84">
      <w:r>
        <w:separator/>
      </w:r>
    </w:p>
  </w:footnote>
  <w:footnote w:type="continuationSeparator" w:id="0">
    <w:p w14:paraId="133C4D6C" w14:textId="77777777" w:rsidR="00030844" w:rsidRDefault="00030844" w:rsidP="00BD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511E4B9D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67482393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60B06757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6A7950D7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4B1F38F2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07D88AE3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1954DA51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5DC403A6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5589A98C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D3A5653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KISMİ ZAMANLI ÖĞRENCİ DEVAM ÇİZELGESİ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20E684C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KYS-FR/DB‐SKS/03</w:t>
          </w:r>
        </w:p>
      </w:tc>
    </w:tr>
    <w:tr w:rsidRPr="00C311D6" w:rsidR="004A22C2" w:rsidTr="002675ED" w14:paraId="1C59D5B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43CCE18E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5F5CDCB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1E4A9FA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13.07.2026</w:t>
          </w:r>
        </w:p>
      </w:tc>
    </w:tr>
    <w:tr w:rsidRPr="00C311D6" w:rsidR="004A22C2" w:rsidTr="002675ED" w14:paraId="5430AE9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D692EB7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731FCC6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3BAE6B0" w14:textId="77777777">
          <w:pPr>
            <w:rPr>
              <w:b/>
              <w:bCs/>
              <w:color w:val="000000"/>
              <w:sz w:val="20"/>
              <w:szCs w:val="20"/>
            </w:rPr>
          </w:pPr>
          <w:proofErr w:type="spellStart"/>
          <w:r w:rsidRPr="00797F78">
            <w:rPr>
              <w:bCs/>
              <w:color w:val="000000"/>
              <w:sz w:val="20"/>
              <w:szCs w:val="20"/>
            </w:rPr>
            <w:t>Rev</w:t>
          </w:r>
          <w:proofErr w:type="spellEnd"/>
          <w:r w:rsidRPr="00797F78">
            <w:rPr>
              <w:bCs/>
              <w:color w:val="000000"/>
              <w:sz w:val="20"/>
              <w:szCs w:val="20"/>
            </w:rPr>
            <w:t xml:space="preserve">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4DCDCD2E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AA71A6B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7AD57DC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4010565C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6B453BAB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60A608D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049083">
    <w:abstractNumId w:val="3"/>
  </w:num>
  <w:num w:numId="2" w16cid:durableId="1133523095">
    <w:abstractNumId w:val="1"/>
  </w:num>
  <w:num w:numId="3" w16cid:durableId="1995061848">
    <w:abstractNumId w:val="2"/>
  </w:num>
  <w:num w:numId="4" w16cid:durableId="1710951319">
    <w:abstractNumId w:val="4"/>
  </w:num>
  <w:num w:numId="5" w16cid:durableId="134933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9E"/>
    <w:rsid w:val="00021074"/>
    <w:rsid w:val="0003084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266EF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16973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0671A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8435A"/>
    <w:rsid w:val="00AC7578"/>
    <w:rsid w:val="00AF205B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42E10"/>
    <w:rsid w:val="00C87347"/>
    <w:rsid w:val="00C90B6E"/>
    <w:rsid w:val="00CB1060"/>
    <w:rsid w:val="00CD3807"/>
    <w:rsid w:val="00CE570F"/>
    <w:rsid w:val="00D13975"/>
    <w:rsid w:val="00DD300C"/>
    <w:rsid w:val="00DD5402"/>
    <w:rsid w:val="00E02603"/>
    <w:rsid w:val="00E517CF"/>
    <w:rsid w:val="00E55EEB"/>
    <w:rsid w:val="00E57B14"/>
    <w:rsid w:val="00E66350"/>
    <w:rsid w:val="00E8618A"/>
    <w:rsid w:val="00EA14EE"/>
    <w:rsid w:val="00EB49F7"/>
    <w:rsid w:val="00F0546F"/>
    <w:rsid w:val="00F175DB"/>
    <w:rsid w:val="00F36898"/>
    <w:rsid w:val="00F45C55"/>
    <w:rsid w:val="00F7159E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C1A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ralkYok">
    <w:name w:val="No Spacing"/>
    <w:uiPriority w:val="1"/>
    <w:qFormat/>
    <w:rsid w:val="003266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header" Target="/word/head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2.xml" Id="rId12" /><Relationship Type="http://schemas.openxmlformats.org/officeDocument/2006/relationships/numbering" Target="/word/numbering.xml" Id="rId2" /><Relationship Type="http://schemas.openxmlformats.org/officeDocument/2006/relationships/theme" Target="/word/theme/theme1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5" /><Relationship Type="http://schemas.openxmlformats.org/officeDocument/2006/relationships/header" Target="/word/header2.xml" Id="rId10" /><Relationship Type="http://schemas.openxmlformats.org/officeDocument/2006/relationships/settings" Target="/word/settings.xml" Id="rId4" /><Relationship Type="http://schemas.openxmlformats.org/officeDocument/2006/relationships/header" Target="/word/header1.xml" Id="rId9" /><Relationship Type="http://schemas.openxmlformats.org/officeDocument/2006/relationships/footer" Target="/word/footer3.xml" Id="rId14" /><Relationship Type="http://schemas.openxmlformats.org/officeDocument/2006/relationships/footer" Target="/word/footer4.xml" Id="R5048da9986c647d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Devam Çizelgesi 2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2026-07-13T08:08:00Z</dcterms:created>
  <dcterms:modified xsi:type="dcterms:W3CDTF">2026-07-13T08:08:00Z</dcterms:modified>
</cp:coreProperties>
</file>