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23" w:type="dxa"/>
        <w:tblLook w:val="04A0" w:firstRow="1" w:lastRow="0" w:firstColumn="1" w:lastColumn="0" w:noHBand="0" w:noVBand="1"/>
      </w:tblPr>
      <w:tblGrid>
        <w:gridCol w:w="10298"/>
      </w:tblGrid>
      <w:tr w:rsidR="00C90B6E" w:rsidTr="00ED6478" w14:paraId="218DC0D2" w14:textId="77777777">
        <w:trPr>
          <w:trHeight w:val="4989"/>
        </w:trPr>
        <w:tc>
          <w:tcPr>
            <w:tcW w:w="10223" w:type="dxa"/>
          </w:tcPr>
          <w:p w:rsidR="00D57385" w:rsidP="00D57385" w:rsidRDefault="00D57385" w14:paraId="7E835178" w14:textId="77777777">
            <w:pPr>
              <w:rPr>
                <w:bCs/>
              </w:rPr>
            </w:pPr>
            <w:r w:rsidRPr="00E42ECD">
              <w:rPr>
                <w:rFonts w:ascii="Times New Roman" w:hAnsi="Times New Roman"/>
                <w:b/>
                <w:noProof/>
                <w:lang w:eastAsia="tr-TR"/>
              </w:rPr>
              <w:drawing>
                <wp:anchor distT="0" distB="0" distL="114300" distR="114300" simplePos="0" relativeHeight="251658240" behindDoc="0" locked="0" layoutInCell="1" allowOverlap="1" wp14:editId="4ED013E5" wp14:anchorId="0FCDB824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80010</wp:posOffset>
                  </wp:positionV>
                  <wp:extent cx="809625" cy="771525"/>
                  <wp:effectExtent l="0" t="0" r="0" b="0"/>
                  <wp:wrapSquare wrapText="bothSides"/>
                  <wp:docPr id="1678678569" name="Resim 3" descr="http://www.trabzon.edu.tr/images/tr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8" descr="http://www.trabzon.edu.tr/images/tr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Pr="00CC275E" w:rsidR="00D57385" w:rsidP="00D57385" w:rsidRDefault="00D57385" w14:paraId="0ED976D0" w14:textId="77777777">
            <w:pPr>
              <w:pStyle w:val="AralkYok"/>
              <w:tabs>
                <w:tab w:val="left" w:pos="300"/>
                <w:tab w:val="left" w:pos="570"/>
                <w:tab w:val="center" w:pos="453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75E">
              <w:rPr>
                <w:rFonts w:ascii="Times New Roman" w:hAnsi="Times New Roman"/>
                <w:b/>
                <w:sz w:val="24"/>
                <w:szCs w:val="24"/>
              </w:rPr>
              <w:t>T.C.</w:t>
            </w:r>
          </w:p>
          <w:p w:rsidRPr="00CC275E" w:rsidR="00D57385" w:rsidP="00D57385" w:rsidRDefault="00D57385" w14:paraId="47AFB3BF" w14:textId="77777777">
            <w:pPr>
              <w:pStyle w:val="AralkYok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TRABZON</w:t>
            </w:r>
            <w:r w:rsidRPr="00CC275E">
              <w:rPr>
                <w:rFonts w:ascii="Times New Roman" w:hAnsi="Times New Roman"/>
                <w:b/>
                <w:sz w:val="24"/>
                <w:szCs w:val="24"/>
              </w:rPr>
              <w:t xml:space="preserve"> ÜNİVERSİTESİ REKTÖRLÜĞÜ</w:t>
            </w:r>
          </w:p>
          <w:p w:rsidRPr="00E42ECD" w:rsidR="00D57385" w:rsidP="00D57385" w:rsidRDefault="00D57385" w14:paraId="3A8F8A57" w14:textId="77777777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ECD">
              <w:rPr>
                <w:rFonts w:ascii="Times New Roman" w:hAnsi="Times New Roman"/>
                <w:sz w:val="24"/>
                <w:szCs w:val="24"/>
              </w:rPr>
              <w:t>Sağlık, Kültür ve Spor Daire Başkanlığı</w:t>
            </w:r>
          </w:p>
          <w:p w:rsidR="00D57385" w:rsidP="00D57385" w:rsidRDefault="00D57385" w14:paraId="2FBB1149" w14:textId="77777777">
            <w:pPr>
              <w:tabs>
                <w:tab w:val="left" w:pos="2940"/>
              </w:tabs>
            </w:pPr>
          </w:p>
          <w:p w:rsidRPr="006A0CC7" w:rsidR="00D57385" w:rsidP="00D57385" w:rsidRDefault="00D57385" w14:paraId="3692E3A7" w14:textId="77777777">
            <w:pPr>
              <w:jc w:val="center"/>
              <w:rPr>
                <w:b/>
              </w:rPr>
            </w:pPr>
            <w:r w:rsidRPr="00526E08">
              <w:rPr>
                <w:b/>
                <w:color w:val="000000"/>
              </w:rPr>
              <w:t>İŞE BAŞLAYAN VEYA AYRILAN ÖĞRENCİ ÇİZELGESİ</w:t>
            </w:r>
          </w:p>
          <w:p w:rsidRPr="00B86C32" w:rsidR="00D57385" w:rsidP="00D57385" w:rsidRDefault="00D57385" w14:paraId="3C34581B" w14:textId="77777777">
            <w:pPr>
              <w:tabs>
                <w:tab w:val="left" w:pos="2280"/>
              </w:tabs>
            </w:pPr>
            <w:r>
              <w:tab/>
            </w:r>
          </w:p>
          <w:tbl>
            <w:tblPr>
              <w:tblpPr w:leftFromText="141" w:rightFromText="141" w:vertAnchor="text" w:tblpX="1728" w:tblpY="1"/>
              <w:tblOverlap w:val="never"/>
              <w:tblW w:w="0" w:type="auto"/>
              <w:tblBorders>
                <w:top w:val="double" w:color="808080" w:sz="4" w:space="0"/>
                <w:left w:val="double" w:color="808080" w:sz="4" w:space="0"/>
                <w:bottom w:val="double" w:color="808080" w:sz="4" w:space="0"/>
                <w:right w:val="double" w:color="808080" w:sz="4" w:space="0"/>
                <w:insideH w:val="double" w:color="808080" w:sz="4" w:space="0"/>
                <w:insideV w:val="double" w:color="808080" w:sz="4" w:space="0"/>
              </w:tblBorders>
              <w:tblLook w:val="01E0" w:firstRow="1" w:lastRow="1" w:firstColumn="1" w:lastColumn="1" w:noHBand="0" w:noVBand="0"/>
            </w:tblPr>
            <w:tblGrid>
              <w:gridCol w:w="7484"/>
            </w:tblGrid>
            <w:tr w:rsidR="00D57385" w:rsidTr="00197A66" w14:paraId="05B98B13" w14:textId="77777777">
              <w:tc>
                <w:tcPr>
                  <w:tcW w:w="7484" w:type="dxa"/>
                </w:tcPr>
                <w:p w:rsidR="00D57385" w:rsidP="00D57385" w:rsidRDefault="00D57385" w14:paraId="3F24E6DD" w14:textId="77777777">
                  <w:pPr>
                    <w:tabs>
                      <w:tab w:val="left" w:pos="2280"/>
                    </w:tabs>
                  </w:pPr>
                </w:p>
              </w:tc>
            </w:tr>
          </w:tbl>
          <w:p w:rsidRPr="00F47488" w:rsidR="00D57385" w:rsidP="00D57385" w:rsidRDefault="00D57385" w14:paraId="3A1902C3" w14:textId="77777777">
            <w:pPr>
              <w:tabs>
                <w:tab w:val="left" w:pos="22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BİRİM </w:t>
            </w:r>
            <w:proofErr w:type="gramStart"/>
            <w:r>
              <w:rPr>
                <w:sz w:val="16"/>
                <w:szCs w:val="16"/>
              </w:rPr>
              <w:t>ADI  :</w:t>
            </w:r>
            <w:proofErr w:type="gramEnd"/>
            <w:r>
              <w:br w:type="textWrapping" w:clear="all"/>
            </w:r>
          </w:p>
          <w:tbl>
            <w:tblPr>
              <w:tblpPr w:leftFromText="141" w:rightFromText="141" w:vertAnchor="text" w:horzAnchor="margin" w:tblpXSpec="center" w:tblpY="1"/>
              <w:tblOverlap w:val="never"/>
              <w:tblW w:w="10052" w:type="dxa"/>
              <w:tblBorders>
                <w:top w:val="double" w:color="808080" w:sz="4" w:space="0"/>
                <w:left w:val="double" w:color="808080" w:sz="4" w:space="0"/>
                <w:bottom w:val="double" w:color="808080" w:sz="4" w:space="0"/>
                <w:right w:val="double" w:color="808080" w:sz="4" w:space="0"/>
                <w:insideH w:val="double" w:color="808080" w:sz="4" w:space="0"/>
                <w:insideV w:val="double" w:color="808080" w:sz="4" w:space="0"/>
              </w:tblBorders>
              <w:tblLook w:val="01E0" w:firstRow="1" w:lastRow="1" w:firstColumn="1" w:lastColumn="1" w:noHBand="0" w:noVBand="0"/>
            </w:tblPr>
            <w:tblGrid>
              <w:gridCol w:w="863"/>
              <w:gridCol w:w="3446"/>
              <w:gridCol w:w="1404"/>
              <w:gridCol w:w="1404"/>
              <w:gridCol w:w="2935"/>
            </w:tblGrid>
            <w:tr w:rsidR="00D57385" w:rsidTr="006C2308" w14:paraId="2335031B" w14:textId="77777777">
              <w:trPr>
                <w:trHeight w:val="396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6C8BC8C8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SIRA NO</w:t>
                  </w:r>
                </w:p>
              </w:tc>
              <w:tc>
                <w:tcPr>
                  <w:tcW w:w="3446" w:type="dxa"/>
                  <w:vAlign w:val="center"/>
                </w:tcPr>
                <w:p w:rsidRPr="009E5129" w:rsidR="00D57385" w:rsidP="00D57385" w:rsidRDefault="00D57385" w14:paraId="49A2879C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ADI SOYADI</w:t>
                  </w:r>
                </w:p>
              </w:tc>
              <w:tc>
                <w:tcPr>
                  <w:tcW w:w="1404" w:type="dxa"/>
                  <w:vAlign w:val="center"/>
                </w:tcPr>
                <w:p w:rsidR="00D57385" w:rsidP="00D57385" w:rsidRDefault="00D57385" w14:paraId="7B393553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GİRİŞ TARİHİ</w:t>
                  </w:r>
                </w:p>
              </w:tc>
              <w:tc>
                <w:tcPr>
                  <w:tcW w:w="1404" w:type="dxa"/>
                  <w:vAlign w:val="center"/>
                </w:tcPr>
                <w:p w:rsidRPr="009E5129" w:rsidR="00D57385" w:rsidP="00D57385" w:rsidRDefault="00D57385" w14:paraId="5CBFA032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ÇIKIŞ TARİHİ</w:t>
                  </w:r>
                </w:p>
              </w:tc>
              <w:tc>
                <w:tcPr>
                  <w:tcW w:w="2935" w:type="dxa"/>
                  <w:vAlign w:val="center"/>
                </w:tcPr>
                <w:p w:rsidRPr="009E5129" w:rsidR="00D57385" w:rsidP="00D57385" w:rsidRDefault="00D57385" w14:paraId="3E717F7F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GÖREVİ</w:t>
                  </w:r>
                </w:p>
              </w:tc>
            </w:tr>
            <w:tr w:rsidR="00D57385" w:rsidTr="006C2308" w14:paraId="67302A8F" w14:textId="77777777">
              <w:trPr>
                <w:trHeight w:val="256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43C4DFBA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72C7AFE5" w14:textId="77777777"/>
              </w:tc>
              <w:tc>
                <w:tcPr>
                  <w:tcW w:w="1404" w:type="dxa"/>
                </w:tcPr>
                <w:p w:rsidR="00D57385" w:rsidP="00D57385" w:rsidRDefault="00D57385" w14:paraId="71B3CF69" w14:textId="77777777"/>
              </w:tc>
              <w:tc>
                <w:tcPr>
                  <w:tcW w:w="1404" w:type="dxa"/>
                </w:tcPr>
                <w:p w:rsidR="00D57385" w:rsidP="00D57385" w:rsidRDefault="00D57385" w14:paraId="1A28ECA7" w14:textId="77777777"/>
              </w:tc>
              <w:tc>
                <w:tcPr>
                  <w:tcW w:w="2935" w:type="dxa"/>
                </w:tcPr>
                <w:p w:rsidR="00D57385" w:rsidP="00D57385" w:rsidRDefault="00D57385" w14:paraId="2F0B7FBC" w14:textId="77777777"/>
              </w:tc>
            </w:tr>
            <w:tr w:rsidR="00D57385" w:rsidTr="006C2308" w14:paraId="34F3297D" w14:textId="77777777">
              <w:trPr>
                <w:trHeight w:val="271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3DDD92EE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785A8C46" w14:textId="77777777"/>
              </w:tc>
              <w:tc>
                <w:tcPr>
                  <w:tcW w:w="1404" w:type="dxa"/>
                </w:tcPr>
                <w:p w:rsidR="00D57385" w:rsidP="00D57385" w:rsidRDefault="00D57385" w14:paraId="44C45523" w14:textId="77777777"/>
              </w:tc>
              <w:tc>
                <w:tcPr>
                  <w:tcW w:w="1404" w:type="dxa"/>
                </w:tcPr>
                <w:p w:rsidR="00D57385" w:rsidP="00D57385" w:rsidRDefault="00D57385" w14:paraId="3B02F55C" w14:textId="77777777"/>
              </w:tc>
              <w:tc>
                <w:tcPr>
                  <w:tcW w:w="2935" w:type="dxa"/>
                </w:tcPr>
                <w:p w:rsidR="00D57385" w:rsidP="00D57385" w:rsidRDefault="00D57385" w14:paraId="7B8B957F" w14:textId="77777777"/>
              </w:tc>
            </w:tr>
            <w:tr w:rsidR="00D57385" w:rsidTr="006C2308" w14:paraId="75F144B2" w14:textId="77777777">
              <w:trPr>
                <w:trHeight w:val="256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6F8B8017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55BDF0D5" w14:textId="77777777"/>
              </w:tc>
              <w:tc>
                <w:tcPr>
                  <w:tcW w:w="1404" w:type="dxa"/>
                </w:tcPr>
                <w:p w:rsidR="00D57385" w:rsidP="00D57385" w:rsidRDefault="00D57385" w14:paraId="72CD0C98" w14:textId="77777777"/>
              </w:tc>
              <w:tc>
                <w:tcPr>
                  <w:tcW w:w="1404" w:type="dxa"/>
                </w:tcPr>
                <w:p w:rsidR="00D57385" w:rsidP="00D57385" w:rsidRDefault="00D57385" w14:paraId="3F690EAB" w14:textId="77777777"/>
              </w:tc>
              <w:tc>
                <w:tcPr>
                  <w:tcW w:w="2935" w:type="dxa"/>
                </w:tcPr>
                <w:p w:rsidR="00D57385" w:rsidP="00D57385" w:rsidRDefault="00D57385" w14:paraId="3C647BE1" w14:textId="77777777"/>
              </w:tc>
            </w:tr>
            <w:tr w:rsidR="00D57385" w:rsidTr="006C2308" w14:paraId="29D7966F" w14:textId="77777777">
              <w:trPr>
                <w:trHeight w:val="271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43E55853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507A4523" w14:textId="77777777"/>
              </w:tc>
              <w:tc>
                <w:tcPr>
                  <w:tcW w:w="1404" w:type="dxa"/>
                </w:tcPr>
                <w:p w:rsidR="00D57385" w:rsidP="00D57385" w:rsidRDefault="00D57385" w14:paraId="7DBB3983" w14:textId="77777777"/>
              </w:tc>
              <w:tc>
                <w:tcPr>
                  <w:tcW w:w="1404" w:type="dxa"/>
                </w:tcPr>
                <w:p w:rsidR="00D57385" w:rsidP="00D57385" w:rsidRDefault="00D57385" w14:paraId="129A42B7" w14:textId="77777777"/>
              </w:tc>
              <w:tc>
                <w:tcPr>
                  <w:tcW w:w="2935" w:type="dxa"/>
                </w:tcPr>
                <w:p w:rsidR="00D57385" w:rsidP="00D57385" w:rsidRDefault="00D57385" w14:paraId="42FE1E27" w14:textId="77777777"/>
              </w:tc>
            </w:tr>
            <w:tr w:rsidR="00D57385" w:rsidTr="006C2308" w14:paraId="65B8BD32" w14:textId="77777777">
              <w:trPr>
                <w:trHeight w:val="256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4EB2F91D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430BB0BE" w14:textId="77777777"/>
              </w:tc>
              <w:tc>
                <w:tcPr>
                  <w:tcW w:w="1404" w:type="dxa"/>
                </w:tcPr>
                <w:p w:rsidR="00D57385" w:rsidP="00D57385" w:rsidRDefault="00D57385" w14:paraId="32882F62" w14:textId="77777777"/>
              </w:tc>
              <w:tc>
                <w:tcPr>
                  <w:tcW w:w="1404" w:type="dxa"/>
                </w:tcPr>
                <w:p w:rsidR="00D57385" w:rsidP="00D57385" w:rsidRDefault="00D57385" w14:paraId="2D8E8B95" w14:textId="77777777"/>
              </w:tc>
              <w:tc>
                <w:tcPr>
                  <w:tcW w:w="2935" w:type="dxa"/>
                </w:tcPr>
                <w:p w:rsidR="00D57385" w:rsidP="00D57385" w:rsidRDefault="00D57385" w14:paraId="508DA9D2" w14:textId="77777777"/>
              </w:tc>
            </w:tr>
            <w:tr w:rsidR="00D57385" w:rsidTr="006C2308" w14:paraId="17F62763" w14:textId="77777777">
              <w:trPr>
                <w:trHeight w:val="256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7B3F142E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3DF633EE" w14:textId="77777777"/>
              </w:tc>
              <w:tc>
                <w:tcPr>
                  <w:tcW w:w="1404" w:type="dxa"/>
                </w:tcPr>
                <w:p w:rsidR="00D57385" w:rsidP="00D57385" w:rsidRDefault="00D57385" w14:paraId="2932F7D2" w14:textId="77777777"/>
              </w:tc>
              <w:tc>
                <w:tcPr>
                  <w:tcW w:w="1404" w:type="dxa"/>
                </w:tcPr>
                <w:p w:rsidR="00D57385" w:rsidP="00D57385" w:rsidRDefault="00D57385" w14:paraId="2359FC45" w14:textId="77777777"/>
              </w:tc>
              <w:tc>
                <w:tcPr>
                  <w:tcW w:w="2935" w:type="dxa"/>
                </w:tcPr>
                <w:p w:rsidR="00D57385" w:rsidP="00D57385" w:rsidRDefault="00D57385" w14:paraId="4E2FB9C2" w14:textId="77777777"/>
              </w:tc>
            </w:tr>
            <w:tr w:rsidR="00D57385" w:rsidTr="006C2308" w14:paraId="4A93E5AB" w14:textId="77777777">
              <w:trPr>
                <w:trHeight w:val="271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5951C79F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3164039E" w14:textId="77777777"/>
              </w:tc>
              <w:tc>
                <w:tcPr>
                  <w:tcW w:w="1404" w:type="dxa"/>
                </w:tcPr>
                <w:p w:rsidR="00D57385" w:rsidP="00D57385" w:rsidRDefault="00D57385" w14:paraId="64EB8A9B" w14:textId="77777777"/>
              </w:tc>
              <w:tc>
                <w:tcPr>
                  <w:tcW w:w="1404" w:type="dxa"/>
                </w:tcPr>
                <w:p w:rsidR="00D57385" w:rsidP="00D57385" w:rsidRDefault="00D57385" w14:paraId="3B313DB7" w14:textId="77777777"/>
              </w:tc>
              <w:tc>
                <w:tcPr>
                  <w:tcW w:w="2935" w:type="dxa"/>
                </w:tcPr>
                <w:p w:rsidR="00D57385" w:rsidP="00D57385" w:rsidRDefault="00D57385" w14:paraId="6B19746A" w14:textId="77777777"/>
              </w:tc>
            </w:tr>
            <w:tr w:rsidR="00D57385" w:rsidTr="006C2308" w14:paraId="485711CB" w14:textId="77777777">
              <w:trPr>
                <w:trHeight w:val="256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26DE9EF9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458585BB" w14:textId="77777777"/>
              </w:tc>
              <w:tc>
                <w:tcPr>
                  <w:tcW w:w="1404" w:type="dxa"/>
                </w:tcPr>
                <w:p w:rsidR="00D57385" w:rsidP="00D57385" w:rsidRDefault="00D57385" w14:paraId="2E683784" w14:textId="77777777"/>
              </w:tc>
              <w:tc>
                <w:tcPr>
                  <w:tcW w:w="1404" w:type="dxa"/>
                </w:tcPr>
                <w:p w:rsidR="00D57385" w:rsidP="00D57385" w:rsidRDefault="00D57385" w14:paraId="6F26A1F6" w14:textId="77777777"/>
              </w:tc>
              <w:tc>
                <w:tcPr>
                  <w:tcW w:w="2935" w:type="dxa"/>
                </w:tcPr>
                <w:p w:rsidR="00D57385" w:rsidP="00D57385" w:rsidRDefault="00D57385" w14:paraId="3820407F" w14:textId="77777777"/>
              </w:tc>
            </w:tr>
            <w:tr w:rsidR="00D57385" w:rsidTr="006C2308" w14:paraId="0D50584D" w14:textId="77777777">
              <w:trPr>
                <w:trHeight w:val="271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4F52616D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267073C8" w14:textId="77777777"/>
              </w:tc>
              <w:tc>
                <w:tcPr>
                  <w:tcW w:w="1404" w:type="dxa"/>
                </w:tcPr>
                <w:p w:rsidR="00D57385" w:rsidP="00D57385" w:rsidRDefault="00D57385" w14:paraId="431689AF" w14:textId="77777777"/>
              </w:tc>
              <w:tc>
                <w:tcPr>
                  <w:tcW w:w="1404" w:type="dxa"/>
                </w:tcPr>
                <w:p w:rsidR="00D57385" w:rsidP="00D57385" w:rsidRDefault="00D57385" w14:paraId="52ACEA18" w14:textId="77777777"/>
              </w:tc>
              <w:tc>
                <w:tcPr>
                  <w:tcW w:w="2935" w:type="dxa"/>
                </w:tcPr>
                <w:p w:rsidR="00D57385" w:rsidP="00D57385" w:rsidRDefault="00D57385" w14:paraId="4E9D8DA8" w14:textId="77777777"/>
              </w:tc>
            </w:tr>
            <w:tr w:rsidR="00D57385" w:rsidTr="006C2308" w14:paraId="2862FB29" w14:textId="77777777">
              <w:trPr>
                <w:trHeight w:val="256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5E583586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790A2E51" w14:textId="77777777"/>
              </w:tc>
              <w:tc>
                <w:tcPr>
                  <w:tcW w:w="1404" w:type="dxa"/>
                </w:tcPr>
                <w:p w:rsidR="00D57385" w:rsidP="00D57385" w:rsidRDefault="00D57385" w14:paraId="169FD50F" w14:textId="77777777"/>
              </w:tc>
              <w:tc>
                <w:tcPr>
                  <w:tcW w:w="1404" w:type="dxa"/>
                </w:tcPr>
                <w:p w:rsidR="00D57385" w:rsidP="00D57385" w:rsidRDefault="00D57385" w14:paraId="0CBD6F34" w14:textId="77777777"/>
              </w:tc>
              <w:tc>
                <w:tcPr>
                  <w:tcW w:w="2935" w:type="dxa"/>
                </w:tcPr>
                <w:p w:rsidR="00D57385" w:rsidP="00D57385" w:rsidRDefault="00D57385" w14:paraId="5A5FCDB2" w14:textId="77777777"/>
              </w:tc>
            </w:tr>
            <w:tr w:rsidR="00D57385" w:rsidTr="006C2308" w14:paraId="37B49317" w14:textId="77777777">
              <w:trPr>
                <w:trHeight w:val="256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784A1108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4C7C6880" w14:textId="77777777"/>
              </w:tc>
              <w:tc>
                <w:tcPr>
                  <w:tcW w:w="1404" w:type="dxa"/>
                </w:tcPr>
                <w:p w:rsidR="00D57385" w:rsidP="00D57385" w:rsidRDefault="00D57385" w14:paraId="5BC1D56F" w14:textId="77777777"/>
              </w:tc>
              <w:tc>
                <w:tcPr>
                  <w:tcW w:w="1404" w:type="dxa"/>
                </w:tcPr>
                <w:p w:rsidR="00D57385" w:rsidP="00D57385" w:rsidRDefault="00D57385" w14:paraId="3625E27C" w14:textId="77777777"/>
              </w:tc>
              <w:tc>
                <w:tcPr>
                  <w:tcW w:w="2935" w:type="dxa"/>
                </w:tcPr>
                <w:p w:rsidR="00D57385" w:rsidP="00D57385" w:rsidRDefault="00D57385" w14:paraId="666E7CBF" w14:textId="77777777"/>
              </w:tc>
            </w:tr>
            <w:tr w:rsidR="00D57385" w:rsidTr="006C2308" w14:paraId="29D4077C" w14:textId="77777777">
              <w:trPr>
                <w:trHeight w:val="271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257B9BD2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12157F30" w14:textId="77777777"/>
              </w:tc>
              <w:tc>
                <w:tcPr>
                  <w:tcW w:w="1404" w:type="dxa"/>
                </w:tcPr>
                <w:p w:rsidR="00D57385" w:rsidP="00D57385" w:rsidRDefault="00D57385" w14:paraId="5DBD1B3E" w14:textId="77777777"/>
              </w:tc>
              <w:tc>
                <w:tcPr>
                  <w:tcW w:w="1404" w:type="dxa"/>
                </w:tcPr>
                <w:p w:rsidR="00D57385" w:rsidP="00D57385" w:rsidRDefault="00D57385" w14:paraId="3ACB0C50" w14:textId="77777777"/>
              </w:tc>
              <w:tc>
                <w:tcPr>
                  <w:tcW w:w="2935" w:type="dxa"/>
                </w:tcPr>
                <w:p w:rsidR="00D57385" w:rsidP="00D57385" w:rsidRDefault="00D57385" w14:paraId="1AA43D65" w14:textId="77777777"/>
              </w:tc>
            </w:tr>
            <w:tr w:rsidR="00D57385" w:rsidTr="006C2308" w14:paraId="343034AA" w14:textId="77777777">
              <w:trPr>
                <w:trHeight w:val="256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462FF7F0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39478E80" w14:textId="77777777"/>
              </w:tc>
              <w:tc>
                <w:tcPr>
                  <w:tcW w:w="1404" w:type="dxa"/>
                </w:tcPr>
                <w:p w:rsidR="00D57385" w:rsidP="00D57385" w:rsidRDefault="00D57385" w14:paraId="093295F3" w14:textId="77777777"/>
              </w:tc>
              <w:tc>
                <w:tcPr>
                  <w:tcW w:w="1404" w:type="dxa"/>
                </w:tcPr>
                <w:p w:rsidR="00D57385" w:rsidP="00D57385" w:rsidRDefault="00D57385" w14:paraId="74AF4FC2" w14:textId="77777777"/>
              </w:tc>
              <w:tc>
                <w:tcPr>
                  <w:tcW w:w="2935" w:type="dxa"/>
                </w:tcPr>
                <w:p w:rsidR="00D57385" w:rsidP="00D57385" w:rsidRDefault="00D57385" w14:paraId="0493C66F" w14:textId="77777777"/>
              </w:tc>
            </w:tr>
            <w:tr w:rsidR="00D57385" w:rsidTr="006C2308" w14:paraId="72C477EF" w14:textId="77777777">
              <w:trPr>
                <w:trHeight w:val="271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38613B45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052B93EC" w14:textId="77777777"/>
              </w:tc>
              <w:tc>
                <w:tcPr>
                  <w:tcW w:w="1404" w:type="dxa"/>
                </w:tcPr>
                <w:p w:rsidR="00D57385" w:rsidP="00D57385" w:rsidRDefault="00D57385" w14:paraId="73D66DA4" w14:textId="77777777"/>
              </w:tc>
              <w:tc>
                <w:tcPr>
                  <w:tcW w:w="1404" w:type="dxa"/>
                </w:tcPr>
                <w:p w:rsidR="00D57385" w:rsidP="00D57385" w:rsidRDefault="00D57385" w14:paraId="04393387" w14:textId="77777777"/>
              </w:tc>
              <w:tc>
                <w:tcPr>
                  <w:tcW w:w="2935" w:type="dxa"/>
                </w:tcPr>
                <w:p w:rsidR="00D57385" w:rsidP="00D57385" w:rsidRDefault="00D57385" w14:paraId="217A7AC4" w14:textId="77777777"/>
              </w:tc>
            </w:tr>
            <w:tr w:rsidR="00D57385" w:rsidTr="006C2308" w14:paraId="02FC0C40" w14:textId="77777777">
              <w:trPr>
                <w:trHeight w:val="256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7639F7A5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28DE5D78" w14:textId="77777777"/>
              </w:tc>
              <w:tc>
                <w:tcPr>
                  <w:tcW w:w="1404" w:type="dxa"/>
                </w:tcPr>
                <w:p w:rsidR="00D57385" w:rsidP="00D57385" w:rsidRDefault="00D57385" w14:paraId="75B4870D" w14:textId="77777777"/>
              </w:tc>
              <w:tc>
                <w:tcPr>
                  <w:tcW w:w="1404" w:type="dxa"/>
                </w:tcPr>
                <w:p w:rsidR="00D57385" w:rsidP="00D57385" w:rsidRDefault="00D57385" w14:paraId="29AE0259" w14:textId="77777777"/>
              </w:tc>
              <w:tc>
                <w:tcPr>
                  <w:tcW w:w="2935" w:type="dxa"/>
                </w:tcPr>
                <w:p w:rsidR="00D57385" w:rsidP="00D57385" w:rsidRDefault="00D57385" w14:paraId="139CD74B" w14:textId="77777777"/>
              </w:tc>
            </w:tr>
            <w:tr w:rsidR="00D57385" w:rsidTr="006C2308" w14:paraId="1528ECA5" w14:textId="77777777">
              <w:trPr>
                <w:trHeight w:val="256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1A6EA8FA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22553B5E" w14:textId="77777777"/>
              </w:tc>
              <w:tc>
                <w:tcPr>
                  <w:tcW w:w="1404" w:type="dxa"/>
                </w:tcPr>
                <w:p w:rsidR="00D57385" w:rsidP="00D57385" w:rsidRDefault="00D57385" w14:paraId="3AD346A3" w14:textId="77777777"/>
              </w:tc>
              <w:tc>
                <w:tcPr>
                  <w:tcW w:w="1404" w:type="dxa"/>
                </w:tcPr>
                <w:p w:rsidR="00D57385" w:rsidP="00D57385" w:rsidRDefault="00D57385" w14:paraId="5649AB9D" w14:textId="77777777"/>
              </w:tc>
              <w:tc>
                <w:tcPr>
                  <w:tcW w:w="2935" w:type="dxa"/>
                </w:tcPr>
                <w:p w:rsidR="00D57385" w:rsidP="00D57385" w:rsidRDefault="00D57385" w14:paraId="63497C0D" w14:textId="77777777"/>
              </w:tc>
            </w:tr>
            <w:tr w:rsidR="00D57385" w:rsidTr="006C2308" w14:paraId="094E57B5" w14:textId="77777777">
              <w:trPr>
                <w:trHeight w:val="271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5E0B3B53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6FEFC0A2" w14:textId="77777777"/>
              </w:tc>
              <w:tc>
                <w:tcPr>
                  <w:tcW w:w="1404" w:type="dxa"/>
                </w:tcPr>
                <w:p w:rsidR="00D57385" w:rsidP="00D57385" w:rsidRDefault="00D57385" w14:paraId="5BBDECC1" w14:textId="77777777"/>
              </w:tc>
              <w:tc>
                <w:tcPr>
                  <w:tcW w:w="1404" w:type="dxa"/>
                </w:tcPr>
                <w:p w:rsidR="00D57385" w:rsidP="00D57385" w:rsidRDefault="00D57385" w14:paraId="20308327" w14:textId="77777777"/>
              </w:tc>
              <w:tc>
                <w:tcPr>
                  <w:tcW w:w="2935" w:type="dxa"/>
                </w:tcPr>
                <w:p w:rsidR="00D57385" w:rsidP="00D57385" w:rsidRDefault="00D57385" w14:paraId="00243D3F" w14:textId="77777777"/>
              </w:tc>
            </w:tr>
            <w:tr w:rsidR="00D57385" w:rsidTr="006C2308" w14:paraId="6775506E" w14:textId="77777777">
              <w:trPr>
                <w:trHeight w:val="256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1D87689D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lastRenderedPageBreak/>
                    <w:t>18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6EC5172E" w14:textId="77777777"/>
              </w:tc>
              <w:tc>
                <w:tcPr>
                  <w:tcW w:w="1404" w:type="dxa"/>
                </w:tcPr>
                <w:p w:rsidR="00D57385" w:rsidP="00D57385" w:rsidRDefault="00D57385" w14:paraId="1A172D99" w14:textId="77777777"/>
              </w:tc>
              <w:tc>
                <w:tcPr>
                  <w:tcW w:w="1404" w:type="dxa"/>
                </w:tcPr>
                <w:p w:rsidR="00D57385" w:rsidP="00D57385" w:rsidRDefault="00D57385" w14:paraId="063CF56B" w14:textId="77777777"/>
              </w:tc>
              <w:tc>
                <w:tcPr>
                  <w:tcW w:w="2935" w:type="dxa"/>
                </w:tcPr>
                <w:p w:rsidR="00D57385" w:rsidP="00D57385" w:rsidRDefault="00D57385" w14:paraId="6B9FAB23" w14:textId="77777777"/>
              </w:tc>
            </w:tr>
            <w:tr w:rsidR="00D57385" w:rsidTr="006C2308" w14:paraId="6F7E4B4C" w14:textId="77777777">
              <w:trPr>
                <w:trHeight w:val="271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1A9B6966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572734F0" w14:textId="77777777"/>
              </w:tc>
              <w:tc>
                <w:tcPr>
                  <w:tcW w:w="1404" w:type="dxa"/>
                </w:tcPr>
                <w:p w:rsidR="00D57385" w:rsidP="00D57385" w:rsidRDefault="00D57385" w14:paraId="1626AE96" w14:textId="77777777"/>
              </w:tc>
              <w:tc>
                <w:tcPr>
                  <w:tcW w:w="1404" w:type="dxa"/>
                </w:tcPr>
                <w:p w:rsidR="00D57385" w:rsidP="00D57385" w:rsidRDefault="00D57385" w14:paraId="65046A56" w14:textId="77777777"/>
              </w:tc>
              <w:tc>
                <w:tcPr>
                  <w:tcW w:w="2935" w:type="dxa"/>
                </w:tcPr>
                <w:p w:rsidR="00D57385" w:rsidP="00D57385" w:rsidRDefault="00D57385" w14:paraId="757047C5" w14:textId="77777777"/>
              </w:tc>
            </w:tr>
            <w:tr w:rsidR="00D57385" w:rsidTr="006C2308" w14:paraId="21A76D57" w14:textId="77777777">
              <w:trPr>
                <w:trHeight w:val="256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5B1B90D4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4B8FF659" w14:textId="77777777"/>
              </w:tc>
              <w:tc>
                <w:tcPr>
                  <w:tcW w:w="1404" w:type="dxa"/>
                </w:tcPr>
                <w:p w:rsidR="00D57385" w:rsidP="00D57385" w:rsidRDefault="00D57385" w14:paraId="6CEA8C4C" w14:textId="77777777"/>
              </w:tc>
              <w:tc>
                <w:tcPr>
                  <w:tcW w:w="1404" w:type="dxa"/>
                </w:tcPr>
                <w:p w:rsidR="00D57385" w:rsidP="00D57385" w:rsidRDefault="00D57385" w14:paraId="7D1522E3" w14:textId="77777777"/>
              </w:tc>
              <w:tc>
                <w:tcPr>
                  <w:tcW w:w="2935" w:type="dxa"/>
                </w:tcPr>
                <w:p w:rsidR="00D57385" w:rsidP="00D57385" w:rsidRDefault="00D57385" w14:paraId="2EE8523B" w14:textId="77777777"/>
              </w:tc>
            </w:tr>
            <w:tr w:rsidR="00D57385" w:rsidTr="006C2308" w14:paraId="6FA1555A" w14:textId="77777777">
              <w:trPr>
                <w:trHeight w:val="256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2F1A5628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2068152C" w14:textId="77777777"/>
              </w:tc>
              <w:tc>
                <w:tcPr>
                  <w:tcW w:w="1404" w:type="dxa"/>
                </w:tcPr>
                <w:p w:rsidR="00D57385" w:rsidP="00D57385" w:rsidRDefault="00D57385" w14:paraId="54010E40" w14:textId="77777777"/>
              </w:tc>
              <w:tc>
                <w:tcPr>
                  <w:tcW w:w="1404" w:type="dxa"/>
                </w:tcPr>
                <w:p w:rsidR="00D57385" w:rsidP="00D57385" w:rsidRDefault="00D57385" w14:paraId="478CA237" w14:textId="77777777"/>
              </w:tc>
              <w:tc>
                <w:tcPr>
                  <w:tcW w:w="2935" w:type="dxa"/>
                </w:tcPr>
                <w:p w:rsidR="00D57385" w:rsidP="00D57385" w:rsidRDefault="00D57385" w14:paraId="7937E035" w14:textId="77777777"/>
              </w:tc>
            </w:tr>
            <w:tr w:rsidR="00D57385" w:rsidTr="006C2308" w14:paraId="01CA2EFC" w14:textId="77777777">
              <w:trPr>
                <w:trHeight w:val="271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1B544087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0A3C4500" w14:textId="77777777"/>
              </w:tc>
              <w:tc>
                <w:tcPr>
                  <w:tcW w:w="1404" w:type="dxa"/>
                </w:tcPr>
                <w:p w:rsidR="00D57385" w:rsidP="00D57385" w:rsidRDefault="00D57385" w14:paraId="452FCF31" w14:textId="77777777"/>
              </w:tc>
              <w:tc>
                <w:tcPr>
                  <w:tcW w:w="1404" w:type="dxa"/>
                </w:tcPr>
                <w:p w:rsidR="00D57385" w:rsidP="00D57385" w:rsidRDefault="00D57385" w14:paraId="562C5B7F" w14:textId="77777777"/>
              </w:tc>
              <w:tc>
                <w:tcPr>
                  <w:tcW w:w="2935" w:type="dxa"/>
                </w:tcPr>
                <w:p w:rsidR="00D57385" w:rsidP="00D57385" w:rsidRDefault="00D57385" w14:paraId="7EBF0906" w14:textId="77777777"/>
              </w:tc>
            </w:tr>
            <w:tr w:rsidR="00D57385" w:rsidTr="006C2308" w14:paraId="0E895D8A" w14:textId="77777777">
              <w:trPr>
                <w:trHeight w:val="256"/>
              </w:trPr>
              <w:tc>
                <w:tcPr>
                  <w:tcW w:w="863" w:type="dxa"/>
                  <w:vAlign w:val="center"/>
                </w:tcPr>
                <w:p w:rsidRPr="009E5129" w:rsidR="00D57385" w:rsidP="00D57385" w:rsidRDefault="00D57385" w14:paraId="44791A24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E5129">
                    <w:rPr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446" w:type="dxa"/>
                </w:tcPr>
                <w:p w:rsidR="00D57385" w:rsidP="00D57385" w:rsidRDefault="00D57385" w14:paraId="74ECB171" w14:textId="77777777"/>
              </w:tc>
              <w:tc>
                <w:tcPr>
                  <w:tcW w:w="1404" w:type="dxa"/>
                </w:tcPr>
                <w:p w:rsidR="00D57385" w:rsidP="00D57385" w:rsidRDefault="00D57385" w14:paraId="37602F24" w14:textId="77777777"/>
              </w:tc>
              <w:tc>
                <w:tcPr>
                  <w:tcW w:w="1404" w:type="dxa"/>
                </w:tcPr>
                <w:p w:rsidR="00D57385" w:rsidP="00D57385" w:rsidRDefault="00D57385" w14:paraId="7FFD51EA" w14:textId="77777777"/>
              </w:tc>
              <w:tc>
                <w:tcPr>
                  <w:tcW w:w="2935" w:type="dxa"/>
                </w:tcPr>
                <w:p w:rsidR="00D57385" w:rsidP="00D57385" w:rsidRDefault="00D57385" w14:paraId="343C760B" w14:textId="77777777"/>
              </w:tc>
            </w:tr>
          </w:tbl>
          <w:p w:rsidRPr="00F47488" w:rsidR="00D57385" w:rsidP="00D57385" w:rsidRDefault="00D57385" w14:paraId="46D62CEE" w14:textId="77777777">
            <w:pPr>
              <w:tabs>
                <w:tab w:val="left" w:pos="6930"/>
              </w:tabs>
            </w:pPr>
            <w:r w:rsidRPr="00F47488">
              <w:t xml:space="preserve">                                              </w:t>
            </w:r>
            <w:r w:rsidRPr="00F47488">
              <w:rPr>
                <w:b/>
              </w:rPr>
              <w:tab/>
            </w:r>
          </w:p>
          <w:p w:rsidR="000F5874" w:rsidP="00D57385" w:rsidRDefault="00D57385" w14:paraId="21869056" w14:textId="77777777">
            <w:pPr>
              <w:tabs>
                <w:tab w:val="left" w:pos="2115"/>
              </w:tabs>
            </w:pPr>
            <w:r w:rsidRPr="00210A76">
              <w:t xml:space="preserve">             Yukarıda isimleri ve çıkış tarihleri olan öğrencilerimizin iş</w:t>
            </w:r>
            <w:r>
              <w:t>e giriş ve</w:t>
            </w:r>
            <w:r w:rsidRPr="00210A76">
              <w:t xml:space="preserve"> çıkış </w:t>
            </w:r>
            <w:r>
              <w:t>tarihleri belirtilmiştir. Bilgilerinize</w:t>
            </w:r>
            <w:r w:rsidRPr="00210A76">
              <w:t xml:space="preserve"> arz</w:t>
            </w:r>
            <w:r w:rsidRPr="0042266B">
              <w:rPr>
                <w:color w:val="000000"/>
              </w:rPr>
              <w:t>/</w:t>
            </w:r>
            <w:r w:rsidRPr="00210A76">
              <w:t>rica ederim.</w:t>
            </w:r>
            <w:r w:rsidRPr="00210A76">
              <w:tab/>
            </w:r>
            <w:r>
              <w:t xml:space="preserve"> </w:t>
            </w:r>
          </w:p>
          <w:p w:rsidR="000F5874" w:rsidP="00D57385" w:rsidRDefault="000F5874" w14:paraId="425BFFF8" w14:textId="77777777">
            <w:pPr>
              <w:tabs>
                <w:tab w:val="left" w:pos="2115"/>
              </w:tabs>
            </w:pPr>
          </w:p>
          <w:p w:rsidRPr="00210A76" w:rsidR="00D57385" w:rsidP="00D57385" w:rsidRDefault="000F5874" w14:paraId="5E77A6EE" w14:textId="77777777">
            <w:pPr>
              <w:tabs>
                <w:tab w:val="left" w:pos="2115"/>
              </w:tabs>
            </w:pPr>
            <w:r>
              <w:t xml:space="preserve">                                                                                           </w:t>
            </w:r>
            <w:r w:rsidR="00D57385">
              <w:t xml:space="preserve">  </w:t>
            </w:r>
            <w:r w:rsidRPr="00210A76" w:rsidR="00D57385">
              <w:t>Tarih</w:t>
            </w:r>
          </w:p>
          <w:p w:rsidRPr="00210A76" w:rsidR="00D57385" w:rsidP="00D57385" w:rsidRDefault="00D57385" w14:paraId="2F4BF07F" w14:textId="77777777">
            <w:pPr>
              <w:tabs>
                <w:tab w:val="left" w:pos="5340"/>
              </w:tabs>
            </w:pPr>
            <w:r w:rsidRPr="00210A76">
              <w:t xml:space="preserve">                                                                                             Birim Yetkilisi</w:t>
            </w:r>
          </w:p>
          <w:p w:rsidRPr="00210A76" w:rsidR="00D57385" w:rsidP="00D57385" w:rsidRDefault="00D57385" w14:paraId="0F561188" w14:textId="77777777">
            <w:pPr>
              <w:tabs>
                <w:tab w:val="left" w:pos="5340"/>
              </w:tabs>
            </w:pPr>
            <w:r w:rsidRPr="00210A76">
              <w:t xml:space="preserve">                                                                </w:t>
            </w:r>
            <w:r>
              <w:t xml:space="preserve">                             Ad </w:t>
            </w:r>
            <w:r w:rsidRPr="00210A76">
              <w:t>Soyad</w:t>
            </w:r>
            <w:r>
              <w:t>ı</w:t>
            </w:r>
          </w:p>
          <w:p w:rsidRPr="00D57385" w:rsidR="00D57385" w:rsidP="00D57385" w:rsidRDefault="00D57385" w14:paraId="73EB3644" w14:textId="77777777">
            <w:pPr>
              <w:tabs>
                <w:tab w:val="left" w:pos="2940"/>
              </w:tabs>
            </w:pPr>
          </w:p>
        </w:tc>
      </w:tr>
    </w:tbl>
    <w:p w:rsidR="00526DC3" w:rsidP="00ED6478" w:rsidRDefault="00526DC3" w14:paraId="562B0457" w14:textId="77777777"/>
    <w:sectPr w:rsidR="00526DC3" w:rsidSect="00A61006">
      <w:footerReference r:id="R68e80fab2a39451a"/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4E705" w14:textId="77777777" w:rsidR="000246AD" w:rsidRDefault="000246AD" w:rsidP="00BD3F84">
      <w:pPr>
        <w:spacing w:after="0" w:line="240" w:lineRule="auto"/>
      </w:pPr>
      <w:r>
        <w:separator/>
      </w:r>
    </w:p>
  </w:endnote>
  <w:endnote w:type="continuationSeparator" w:id="0">
    <w:p w14:paraId="4D639242" w14:textId="77777777" w:rsidR="000246AD" w:rsidRDefault="000246AD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44DC9A12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12A102CB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379189D3" w14:textId="77777777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6B62F" w14:textId="77777777" w:rsidR="000246AD" w:rsidRDefault="000246AD" w:rsidP="00BD3F84">
      <w:pPr>
        <w:spacing w:after="0" w:line="240" w:lineRule="auto"/>
      </w:pPr>
      <w:r>
        <w:separator/>
      </w:r>
    </w:p>
  </w:footnote>
  <w:footnote w:type="continuationSeparator" w:id="0">
    <w:p w14:paraId="59A6FBEB" w14:textId="77777777" w:rsidR="000246AD" w:rsidRDefault="000246AD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54C1132E" w14:textId="77777777">
    <w:pPr>
      <w:pStyle w:val="stBilgi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7C0FF961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2714B660" w14:textId="77777777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60A53B18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3DD8E6BA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451853B3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Sağlık, Kültür ve Spor Daire Başkanlığı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514FC39B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440F6AD5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0BDF09E8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068BD2F1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KISMİ ZAMANLI ÖĞRENCİ İŞE BAŞLAYAN VE İŞTEN AYRILAN ÖĞRENCİ LİSTESİ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3D2809DE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KYS-FR/DB‐SKS/04</w:t>
          </w:r>
        </w:p>
      </w:tc>
    </w:tr>
    <w:tr w:rsidRPr="00C311D6" w:rsidR="004A22C2" w:rsidTr="002675ED" w14:paraId="519E44E9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1E823769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04947C4F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4F7188E9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13.07.2026</w:t>
          </w:r>
        </w:p>
      </w:tc>
    </w:tr>
    <w:tr w:rsidRPr="00C311D6" w:rsidR="004A22C2" w:rsidTr="002675ED" w14:paraId="44AEC63A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3FC6788F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3C0BDE97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2E671C20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3978E05F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7FF7674C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5142D2B5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0B9A4C96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6D447A18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5DB12C34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648734">
    <w:abstractNumId w:val="3"/>
  </w:num>
  <w:num w:numId="2" w16cid:durableId="12192644">
    <w:abstractNumId w:val="1"/>
  </w:num>
  <w:num w:numId="3" w16cid:durableId="1720473803">
    <w:abstractNumId w:val="2"/>
  </w:num>
  <w:num w:numId="4" w16cid:durableId="349381040">
    <w:abstractNumId w:val="4"/>
  </w:num>
  <w:num w:numId="5" w16cid:durableId="1032535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78"/>
    <w:rsid w:val="00021074"/>
    <w:rsid w:val="000246AD"/>
    <w:rsid w:val="00043054"/>
    <w:rsid w:val="000A5923"/>
    <w:rsid w:val="000E3949"/>
    <w:rsid w:val="000F5874"/>
    <w:rsid w:val="0010065D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16973"/>
    <w:rsid w:val="005247D2"/>
    <w:rsid w:val="00526DC3"/>
    <w:rsid w:val="005437F6"/>
    <w:rsid w:val="005C169B"/>
    <w:rsid w:val="005C3F34"/>
    <w:rsid w:val="005D4EBC"/>
    <w:rsid w:val="006050B6"/>
    <w:rsid w:val="00651E55"/>
    <w:rsid w:val="006B1381"/>
    <w:rsid w:val="006C2308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AE2625"/>
    <w:rsid w:val="00B16670"/>
    <w:rsid w:val="00B76C45"/>
    <w:rsid w:val="00B774E5"/>
    <w:rsid w:val="00B910EC"/>
    <w:rsid w:val="00B928AE"/>
    <w:rsid w:val="00BC084F"/>
    <w:rsid w:val="00BC3662"/>
    <w:rsid w:val="00BD3F84"/>
    <w:rsid w:val="00BD438F"/>
    <w:rsid w:val="00C05DE0"/>
    <w:rsid w:val="00C87347"/>
    <w:rsid w:val="00C90B6E"/>
    <w:rsid w:val="00CB1060"/>
    <w:rsid w:val="00CD3807"/>
    <w:rsid w:val="00CE570F"/>
    <w:rsid w:val="00D13975"/>
    <w:rsid w:val="00D57385"/>
    <w:rsid w:val="00DD5402"/>
    <w:rsid w:val="00E02603"/>
    <w:rsid w:val="00E41735"/>
    <w:rsid w:val="00E517CF"/>
    <w:rsid w:val="00E57B14"/>
    <w:rsid w:val="00E66350"/>
    <w:rsid w:val="00EB49F7"/>
    <w:rsid w:val="00ED6478"/>
    <w:rsid w:val="00F0546F"/>
    <w:rsid w:val="00F175DB"/>
    <w:rsid w:val="00F3007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19B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ralkYok">
    <w:name w:val="No Spacing"/>
    <w:uiPriority w:val="1"/>
    <w:qFormat/>
    <w:rsid w:val="00D5738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header" Target="/word/header3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footer" Target="/word/footer2.xml" Id="rId12" /><Relationship Type="http://schemas.openxmlformats.org/officeDocument/2006/relationships/numbering" Target="/word/numbering.xml" Id="rId2" /><Relationship Type="http://schemas.openxmlformats.org/officeDocument/2006/relationships/theme" Target="/word/theme/theme1.xml" Id="rId16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oter" Target="/word/footer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5" /><Relationship Type="http://schemas.openxmlformats.org/officeDocument/2006/relationships/header" Target="/word/header2.xml" Id="rId10" /><Relationship Type="http://schemas.openxmlformats.org/officeDocument/2006/relationships/settings" Target="/word/settings.xml" Id="rId4" /><Relationship Type="http://schemas.openxmlformats.org/officeDocument/2006/relationships/header" Target="/word/header1.xml" Id="rId9" /><Relationship Type="http://schemas.openxmlformats.org/officeDocument/2006/relationships/footer" Target="/word/footer3.xml" Id="rId14" /><Relationship Type="http://schemas.openxmlformats.org/officeDocument/2006/relationships/footer" Target="/word/footer4.xml" Id="R68e80fab2a39451a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51D7-0835-48BD-A762-89050D8B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İşe Başlayan ve İşten Ayrılan Öğrenci Listesi 2</Template>
  <TotalTime>1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Çağdaş Yunus Koca</cp:lastModifiedBy>
  <cp:revision>1</cp:revision>
  <dcterms:created xsi:type="dcterms:W3CDTF">2026-07-13T08:08:00Z</dcterms:created>
  <dcterms:modified xsi:type="dcterms:W3CDTF">2026-07-13T08:09:00Z</dcterms:modified>
</cp:coreProperties>
</file>